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31260" w14:textId="09466FEC" w:rsidR="007C2CBD" w:rsidRPr="00DD0AD4" w:rsidRDefault="00E75047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D0AD4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3E0A95CC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1ABC33E3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B2D79E7" w14:textId="37217CC4" w:rsidR="003F4D37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D0AD4">
        <w:rPr>
          <w:rFonts w:ascii="Times New Roman" w:hAnsi="Times New Roman" w:cs="Times New Roman"/>
          <w:b/>
          <w:bCs/>
          <w:sz w:val="36"/>
          <w:szCs w:val="36"/>
        </w:rPr>
        <w:t>PLAN POSLOVANJA</w:t>
      </w:r>
    </w:p>
    <w:p w14:paraId="7AE0AE31" w14:textId="087124FD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D0AD4">
        <w:rPr>
          <w:rFonts w:ascii="Times New Roman" w:hAnsi="Times New Roman" w:cs="Times New Roman"/>
          <w:b/>
          <w:bCs/>
          <w:sz w:val="36"/>
          <w:szCs w:val="36"/>
        </w:rPr>
        <w:t>KOMUNELE d.o.o.</w:t>
      </w:r>
    </w:p>
    <w:p w14:paraId="01FCCE3F" w14:textId="38A18E29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D0AD4">
        <w:rPr>
          <w:rFonts w:ascii="Times New Roman" w:hAnsi="Times New Roman" w:cs="Times New Roman"/>
          <w:b/>
          <w:bCs/>
          <w:sz w:val="36"/>
          <w:szCs w:val="36"/>
        </w:rPr>
        <w:t>ZA 202</w:t>
      </w:r>
      <w:r w:rsidR="00E75047" w:rsidRPr="00DD0AD4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DD0AD4">
        <w:rPr>
          <w:rFonts w:ascii="Times New Roman" w:hAnsi="Times New Roman" w:cs="Times New Roman"/>
          <w:b/>
          <w:bCs/>
          <w:sz w:val="36"/>
          <w:szCs w:val="36"/>
        </w:rPr>
        <w:t>. GODINU</w:t>
      </w:r>
    </w:p>
    <w:p w14:paraId="7347C15E" w14:textId="49800480" w:rsidR="00F72D35" w:rsidRPr="00DD0AD4" w:rsidRDefault="00F72D35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D0AD4">
        <w:rPr>
          <w:rFonts w:ascii="Times New Roman" w:hAnsi="Times New Roman" w:cs="Times New Roman"/>
          <w:b/>
          <w:bCs/>
          <w:sz w:val="36"/>
          <w:szCs w:val="36"/>
        </w:rPr>
        <w:t>S PLANOM RADA I FINANCIJSKIM PLANOM</w:t>
      </w:r>
    </w:p>
    <w:p w14:paraId="053FF52E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90BF870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8487DD9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40C5AC44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D06F5D9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512641A0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257EBFF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8416E16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D2C9972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0A63796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67D8288C" w14:textId="77777777" w:rsidR="007C2CBD" w:rsidRPr="00DD0AD4" w:rsidRDefault="007C2CBD" w:rsidP="007C2CB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4CF722D" w14:textId="77777777" w:rsidR="007C2CBD" w:rsidRPr="00BE186C" w:rsidRDefault="007C2CBD" w:rsidP="007C2CB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975D306" w14:textId="3143AB4B" w:rsidR="007C2CBD" w:rsidRPr="00BE186C" w:rsidRDefault="007C2CBD" w:rsidP="007C2CBD">
      <w:pPr>
        <w:rPr>
          <w:rFonts w:ascii="Times New Roman" w:hAnsi="Times New Roman" w:cs="Times New Roman"/>
          <w:sz w:val="24"/>
          <w:szCs w:val="24"/>
        </w:rPr>
      </w:pPr>
      <w:r w:rsidRPr="00BE186C">
        <w:rPr>
          <w:rFonts w:ascii="Times New Roman" w:hAnsi="Times New Roman" w:cs="Times New Roman"/>
          <w:sz w:val="24"/>
          <w:szCs w:val="24"/>
        </w:rPr>
        <w:t xml:space="preserve">U Umagu, </w:t>
      </w:r>
      <w:r w:rsidR="00E75047" w:rsidRPr="00BE186C">
        <w:rPr>
          <w:rFonts w:ascii="Times New Roman" w:hAnsi="Times New Roman" w:cs="Times New Roman"/>
          <w:sz w:val="24"/>
          <w:szCs w:val="24"/>
        </w:rPr>
        <w:t>siječanj 2026.</w:t>
      </w:r>
      <w:r w:rsidR="00964671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6C6B6908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4EE81905" w14:textId="0EDBD1CE" w:rsidR="007C2CBD" w:rsidRPr="00CB602B" w:rsidRDefault="007C2CBD" w:rsidP="007C2CBD">
      <w:pPr>
        <w:rPr>
          <w:rFonts w:ascii="Times New Roman" w:hAnsi="Times New Roman" w:cs="Times New Roman"/>
          <w:sz w:val="24"/>
          <w:szCs w:val="24"/>
        </w:rPr>
      </w:pPr>
      <w:r w:rsidRPr="00CB602B">
        <w:rPr>
          <w:rFonts w:ascii="Times New Roman" w:hAnsi="Times New Roman" w:cs="Times New Roman"/>
          <w:sz w:val="24"/>
          <w:szCs w:val="24"/>
        </w:rPr>
        <w:lastRenderedPageBreak/>
        <w:t>Sadržaj:</w:t>
      </w:r>
    </w:p>
    <w:p w14:paraId="1A65FA99" w14:textId="7FDFF5A7" w:rsidR="007C2CBD" w:rsidRPr="00FB5A17" w:rsidRDefault="00DF6BBD" w:rsidP="00E97664">
      <w:pPr>
        <w:pStyle w:val="Odlomakpopisa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5A17">
        <w:rPr>
          <w:rFonts w:ascii="Times New Roman" w:hAnsi="Times New Roman" w:cs="Times New Roman"/>
          <w:b/>
          <w:bCs/>
          <w:sz w:val="24"/>
          <w:szCs w:val="24"/>
        </w:rPr>
        <w:t>OPĆI PODACI O TRGOVAČKOM DRUŠTVU KOMUNELA d.o.o.</w:t>
      </w:r>
    </w:p>
    <w:p w14:paraId="2405A581" w14:textId="0D0B1D5F" w:rsidR="00DF6BBD" w:rsidRPr="00CB602B" w:rsidRDefault="00DF6BBD" w:rsidP="00E97664">
      <w:pPr>
        <w:pStyle w:val="Odlomakpopisa"/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B602B">
        <w:rPr>
          <w:rFonts w:ascii="Times New Roman" w:hAnsi="Times New Roman" w:cs="Times New Roman"/>
          <w:sz w:val="24"/>
          <w:szCs w:val="24"/>
        </w:rPr>
        <w:t>Osnovni podaci</w:t>
      </w:r>
      <w:r w:rsidR="00547B8D" w:rsidRPr="00CB602B">
        <w:rPr>
          <w:rFonts w:ascii="Times New Roman" w:hAnsi="Times New Roman" w:cs="Times New Roman"/>
          <w:sz w:val="24"/>
          <w:szCs w:val="24"/>
        </w:rPr>
        <w:t xml:space="preserve"> o društvu</w:t>
      </w:r>
    </w:p>
    <w:p w14:paraId="0A923CD3" w14:textId="33E9E6D6" w:rsidR="00547B8D" w:rsidRPr="00CB602B" w:rsidRDefault="00547B8D" w:rsidP="00E97664">
      <w:pPr>
        <w:pStyle w:val="Odlomakpopisa"/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B602B">
        <w:rPr>
          <w:rFonts w:ascii="Times New Roman" w:hAnsi="Times New Roman" w:cs="Times New Roman"/>
          <w:sz w:val="24"/>
          <w:szCs w:val="24"/>
        </w:rPr>
        <w:t>Organi upravljanja društvom</w:t>
      </w:r>
    </w:p>
    <w:p w14:paraId="0A705003" w14:textId="6E1EE83F" w:rsidR="007C2CBD" w:rsidRPr="00FB5A17" w:rsidRDefault="007C2CBD" w:rsidP="00E97664">
      <w:pPr>
        <w:pStyle w:val="Odlomakpopisa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5A17">
        <w:rPr>
          <w:rFonts w:ascii="Times New Roman" w:hAnsi="Times New Roman" w:cs="Times New Roman"/>
          <w:b/>
          <w:bCs/>
          <w:sz w:val="24"/>
          <w:szCs w:val="24"/>
        </w:rPr>
        <w:t>FINANCIJSKI PLAN ZA 202</w:t>
      </w:r>
      <w:r w:rsidR="00E75047" w:rsidRPr="00FB5A17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5A17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6F2D4EA8" w14:textId="7BC7F804" w:rsidR="007C2CBD" w:rsidRPr="00FB5A17" w:rsidRDefault="007C2CBD" w:rsidP="00E97664">
      <w:pPr>
        <w:pStyle w:val="Odlomakpopisa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5A17">
        <w:rPr>
          <w:rFonts w:ascii="Times New Roman" w:hAnsi="Times New Roman" w:cs="Times New Roman"/>
          <w:b/>
          <w:bCs/>
          <w:sz w:val="24"/>
          <w:szCs w:val="24"/>
        </w:rPr>
        <w:t>POSLOVANJE PO ORGANIZACIJSKIM JEDINICAM</w:t>
      </w:r>
      <w:r w:rsidR="00F513F9" w:rsidRPr="00FB5A17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2E300C90" w14:textId="7B52D34E" w:rsidR="007C2CBD" w:rsidRPr="00CB602B" w:rsidRDefault="00FB5A17" w:rsidP="00E97664">
      <w:pPr>
        <w:pStyle w:val="Odlomakpopisa"/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B602B">
        <w:rPr>
          <w:rFonts w:ascii="Times New Roman" w:hAnsi="Times New Roman" w:cs="Times New Roman"/>
          <w:sz w:val="24"/>
          <w:szCs w:val="24"/>
        </w:rPr>
        <w:t>Zajedničke službe</w:t>
      </w:r>
    </w:p>
    <w:p w14:paraId="734010A8" w14:textId="014ABA70" w:rsidR="007C2CBD" w:rsidRPr="00CB602B" w:rsidRDefault="00FB5A17" w:rsidP="00E97664">
      <w:pPr>
        <w:pStyle w:val="Odlomakpopisa"/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B602B">
        <w:rPr>
          <w:rFonts w:ascii="Times New Roman" w:hAnsi="Times New Roman" w:cs="Times New Roman"/>
          <w:sz w:val="24"/>
          <w:szCs w:val="24"/>
        </w:rPr>
        <w:t>Komunalne djelatnosti</w:t>
      </w:r>
    </w:p>
    <w:p w14:paraId="52ADCEAA" w14:textId="4C5FB9B6" w:rsidR="007C2CBD" w:rsidRPr="00CB602B" w:rsidRDefault="00FB5A17" w:rsidP="00E97664">
      <w:pPr>
        <w:pStyle w:val="Odlomakpopisa"/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B602B">
        <w:rPr>
          <w:rFonts w:ascii="Times New Roman" w:hAnsi="Times New Roman" w:cs="Times New Roman"/>
          <w:sz w:val="24"/>
          <w:szCs w:val="24"/>
        </w:rPr>
        <w:t>Gospodarske djelatnosti</w:t>
      </w:r>
    </w:p>
    <w:p w14:paraId="7949F314" w14:textId="1911A613" w:rsidR="007C2CBD" w:rsidRPr="00CB602B" w:rsidRDefault="00FB5A17" w:rsidP="00E97664">
      <w:pPr>
        <w:pStyle w:val="Odlomakpopisa"/>
        <w:numPr>
          <w:ilvl w:val="1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CB602B">
        <w:rPr>
          <w:rFonts w:ascii="Times New Roman" w:hAnsi="Times New Roman" w:cs="Times New Roman"/>
          <w:sz w:val="24"/>
          <w:szCs w:val="24"/>
        </w:rPr>
        <w:t>Dom umirovljenika</w:t>
      </w:r>
    </w:p>
    <w:p w14:paraId="3D1A976D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34D55A13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6A94AF4E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1D9ACB50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1C172AFA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6C2FB7BF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57BF0F05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1A383FCE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12F9E50F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69E96913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18058F32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1A666598" w14:textId="77777777" w:rsidR="00DF6BBD" w:rsidRPr="00DD0AD4" w:rsidRDefault="00DF6BBD" w:rsidP="00DF6BBD">
      <w:pPr>
        <w:rPr>
          <w:rFonts w:ascii="Times New Roman" w:hAnsi="Times New Roman" w:cs="Times New Roman"/>
          <w:sz w:val="28"/>
          <w:szCs w:val="28"/>
        </w:rPr>
      </w:pPr>
    </w:p>
    <w:p w14:paraId="1F307174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30A2F2FD" w14:textId="77777777" w:rsidR="007C2CBD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365407F1" w14:textId="77777777" w:rsidR="00D32EB5" w:rsidRDefault="00D32EB5" w:rsidP="007C2CBD">
      <w:pPr>
        <w:rPr>
          <w:rFonts w:ascii="Times New Roman" w:hAnsi="Times New Roman" w:cs="Times New Roman"/>
          <w:sz w:val="28"/>
          <w:szCs w:val="28"/>
        </w:rPr>
      </w:pPr>
    </w:p>
    <w:p w14:paraId="20F66D6E" w14:textId="77777777" w:rsidR="00FB5A17" w:rsidRPr="00DD0AD4" w:rsidRDefault="00FB5A17" w:rsidP="007C2CBD">
      <w:pPr>
        <w:rPr>
          <w:rFonts w:ascii="Times New Roman" w:hAnsi="Times New Roman" w:cs="Times New Roman"/>
          <w:sz w:val="28"/>
          <w:szCs w:val="28"/>
        </w:rPr>
      </w:pPr>
    </w:p>
    <w:p w14:paraId="10F2873E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4CEBBE9E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35E1B9D6" w14:textId="77777777" w:rsidR="00DF6BBD" w:rsidRPr="00DD0AD4" w:rsidRDefault="00DF6BBD" w:rsidP="00DF6BBD">
      <w:pPr>
        <w:pStyle w:val="Obinouvueno"/>
      </w:pPr>
    </w:p>
    <w:p w14:paraId="2FA3180A" w14:textId="01550FE9" w:rsidR="00DF6BBD" w:rsidRPr="00BE186C" w:rsidRDefault="00DF6BBD" w:rsidP="00DF6BBD">
      <w:pPr>
        <w:pStyle w:val="Default"/>
        <w:numPr>
          <w:ilvl w:val="1"/>
          <w:numId w:val="12"/>
        </w:numPr>
        <w:spacing w:line="276" w:lineRule="auto"/>
        <w:ind w:hanging="436"/>
        <w:jc w:val="both"/>
        <w:rPr>
          <w:b/>
          <w:color w:val="404040" w:themeColor="text1" w:themeTint="BF"/>
        </w:rPr>
      </w:pPr>
      <w:r w:rsidRPr="00BE186C">
        <w:rPr>
          <w:b/>
          <w:color w:val="404040" w:themeColor="text1" w:themeTint="BF"/>
        </w:rPr>
        <w:lastRenderedPageBreak/>
        <w:t>O</w:t>
      </w:r>
      <w:r w:rsidR="00547B8D" w:rsidRPr="00BE186C">
        <w:rPr>
          <w:b/>
          <w:color w:val="404040" w:themeColor="text1" w:themeTint="BF"/>
        </w:rPr>
        <w:t>snovni podaci o trgovačkom društvu i pravni okvir</w:t>
      </w:r>
    </w:p>
    <w:p w14:paraId="1EDE148C" w14:textId="77777777" w:rsidR="00DF6BBD" w:rsidRPr="00DD0AD4" w:rsidRDefault="00DF6BBD" w:rsidP="00DF6BBD">
      <w:pPr>
        <w:pStyle w:val="Default"/>
        <w:spacing w:line="276" w:lineRule="auto"/>
        <w:jc w:val="both"/>
        <w:rPr>
          <w:b/>
          <w:bCs/>
          <w:color w:val="404040" w:themeColor="text1" w:themeTint="BF"/>
        </w:rPr>
      </w:pPr>
    </w:p>
    <w:p w14:paraId="48C6FB54" w14:textId="77777777" w:rsidR="00DF6BBD" w:rsidRPr="00BE186C" w:rsidRDefault="00DF6BBD" w:rsidP="00FB5A17">
      <w:pPr>
        <w:pStyle w:val="Default"/>
        <w:spacing w:line="276" w:lineRule="auto"/>
        <w:ind w:firstLine="709"/>
        <w:jc w:val="both"/>
        <w:rPr>
          <w:bCs/>
          <w:color w:val="auto"/>
        </w:rPr>
      </w:pPr>
      <w:r w:rsidRPr="00BE186C">
        <w:rPr>
          <w:bCs/>
          <w:color w:val="auto"/>
        </w:rPr>
        <w:t>KOMUNELA društvo s ograničenom odgovornošću (u daljnjem tekstu: “Društvo”) za poslovanje nekretninama i poljoprivreda, upisano je u registar Trgovačkog suda u Rijeci (sada trgovački sud u Pazinu) Rješenjem Tt-96/840-02 od 7. kolovoza 1996. godine.</w:t>
      </w:r>
    </w:p>
    <w:p w14:paraId="081DF348" w14:textId="77777777" w:rsidR="00DF6BBD" w:rsidRPr="00BE186C" w:rsidRDefault="00DF6BBD" w:rsidP="00FB5A17">
      <w:pPr>
        <w:pStyle w:val="Default"/>
        <w:spacing w:line="276" w:lineRule="auto"/>
        <w:ind w:firstLine="709"/>
        <w:jc w:val="both"/>
        <w:rPr>
          <w:bCs/>
          <w:color w:val="auto"/>
        </w:rPr>
      </w:pPr>
      <w:r w:rsidRPr="00BE186C">
        <w:rPr>
          <w:bCs/>
          <w:color w:val="auto"/>
        </w:rPr>
        <w:t>Sjedište trgovačkog društva KOMUNELA d.o.o. nalazi se na adresi Tribje br. 2, Umag.</w:t>
      </w:r>
    </w:p>
    <w:p w14:paraId="3765B530" w14:textId="316A0BB7" w:rsidR="00DF6BBD" w:rsidRPr="00BE186C" w:rsidRDefault="00DF6BBD" w:rsidP="00FB5A17">
      <w:pPr>
        <w:pStyle w:val="Default"/>
        <w:spacing w:line="276" w:lineRule="auto"/>
        <w:ind w:firstLine="709"/>
        <w:jc w:val="both"/>
        <w:rPr>
          <w:bCs/>
          <w:color w:val="auto"/>
        </w:rPr>
      </w:pPr>
      <w:r w:rsidRPr="00BE186C">
        <w:rPr>
          <w:bCs/>
          <w:color w:val="auto"/>
        </w:rPr>
        <w:t>Ovlaštene osobe za zastupanje su Diego Banković, predsjednik uprave i Krunoslav Bošnjak, član uprave.</w:t>
      </w:r>
    </w:p>
    <w:p w14:paraId="0C8EB2D2" w14:textId="77777777" w:rsidR="00DF6BBD" w:rsidRPr="00BE186C" w:rsidRDefault="00DF6BBD" w:rsidP="00FB5A17">
      <w:pPr>
        <w:pStyle w:val="Default"/>
        <w:spacing w:line="276" w:lineRule="auto"/>
        <w:ind w:firstLine="709"/>
        <w:jc w:val="both"/>
        <w:rPr>
          <w:bCs/>
          <w:color w:val="auto"/>
        </w:rPr>
      </w:pPr>
      <w:r w:rsidRPr="00BE186C">
        <w:rPr>
          <w:bCs/>
          <w:color w:val="auto"/>
        </w:rPr>
        <w:t>Matični broj (MB), dodijeljen od DZS-a: 01239384</w:t>
      </w:r>
    </w:p>
    <w:p w14:paraId="596ECFB2" w14:textId="77777777" w:rsidR="00DF6BBD" w:rsidRPr="00BE186C" w:rsidRDefault="00DF6BBD" w:rsidP="00FB5A17">
      <w:pPr>
        <w:pStyle w:val="Default"/>
        <w:spacing w:line="276" w:lineRule="auto"/>
        <w:ind w:firstLine="709"/>
        <w:jc w:val="both"/>
        <w:rPr>
          <w:bCs/>
          <w:color w:val="auto"/>
        </w:rPr>
      </w:pPr>
      <w:r w:rsidRPr="00BE186C">
        <w:rPr>
          <w:bCs/>
          <w:color w:val="auto"/>
        </w:rPr>
        <w:t>Matični broj subjekta (MBS), dodijeljen od nadležnog trgovačkog suda: 040041469</w:t>
      </w:r>
    </w:p>
    <w:p w14:paraId="0B22BC5B" w14:textId="56A935CC" w:rsidR="00DF6BBD" w:rsidRPr="00BE186C" w:rsidRDefault="00DF6BBD" w:rsidP="00FB5A17">
      <w:pPr>
        <w:pStyle w:val="Default"/>
        <w:spacing w:line="276" w:lineRule="auto"/>
        <w:ind w:firstLine="709"/>
        <w:jc w:val="both"/>
        <w:rPr>
          <w:bCs/>
          <w:color w:val="auto"/>
        </w:rPr>
      </w:pPr>
      <w:r w:rsidRPr="00BE186C">
        <w:rPr>
          <w:bCs/>
          <w:color w:val="auto"/>
        </w:rPr>
        <w:t xml:space="preserve">Šifra djelatnosti: 8130 </w:t>
      </w:r>
      <w:r w:rsidR="00964671">
        <w:rPr>
          <w:bCs/>
          <w:color w:val="auto"/>
        </w:rPr>
        <w:t>–</w:t>
      </w:r>
      <w:r w:rsidRPr="00BE186C">
        <w:rPr>
          <w:bCs/>
          <w:color w:val="auto"/>
        </w:rPr>
        <w:t xml:space="preserve"> Uslužne djelatnosti uređenja i održavanja krajolika</w:t>
      </w:r>
    </w:p>
    <w:p w14:paraId="4EA0969F" w14:textId="77777777" w:rsidR="00DF6BBD" w:rsidRPr="00BE186C" w:rsidRDefault="00DF6BBD" w:rsidP="00FB5A17">
      <w:pPr>
        <w:pStyle w:val="Default"/>
        <w:spacing w:line="276" w:lineRule="auto"/>
        <w:ind w:firstLine="709"/>
        <w:jc w:val="both"/>
        <w:rPr>
          <w:bCs/>
          <w:color w:val="auto"/>
        </w:rPr>
      </w:pPr>
      <w:r w:rsidRPr="00BE186C">
        <w:rPr>
          <w:bCs/>
          <w:color w:val="auto"/>
        </w:rPr>
        <w:t>OIB: 06875741633</w:t>
      </w:r>
    </w:p>
    <w:p w14:paraId="01BF2802" w14:textId="77777777" w:rsidR="00DF6BBD" w:rsidRPr="00BE186C" w:rsidRDefault="00DF6BBD" w:rsidP="00FB5A17">
      <w:pPr>
        <w:pStyle w:val="Default"/>
        <w:spacing w:line="276" w:lineRule="auto"/>
        <w:ind w:firstLine="709"/>
        <w:jc w:val="both"/>
        <w:rPr>
          <w:bCs/>
          <w:color w:val="auto"/>
        </w:rPr>
      </w:pPr>
    </w:p>
    <w:p w14:paraId="6A8D9131" w14:textId="4026A8D5" w:rsidR="00DF6BBD" w:rsidRPr="00BE186C" w:rsidRDefault="00DF6BBD" w:rsidP="00FB5A17">
      <w:pPr>
        <w:pStyle w:val="Default"/>
        <w:ind w:firstLine="709"/>
        <w:jc w:val="both"/>
        <w:rPr>
          <w:color w:val="auto"/>
        </w:rPr>
      </w:pPr>
      <w:r w:rsidRPr="00BE186C">
        <w:rPr>
          <w:color w:val="auto"/>
        </w:rPr>
        <w:t>Društvo je u 100%-</w:t>
      </w:r>
      <w:proofErr w:type="spellStart"/>
      <w:r w:rsidRPr="00BE186C">
        <w:rPr>
          <w:color w:val="auto"/>
        </w:rPr>
        <w:t>tnom</w:t>
      </w:r>
      <w:proofErr w:type="spellEnd"/>
      <w:r w:rsidRPr="00BE186C">
        <w:rPr>
          <w:color w:val="auto"/>
        </w:rPr>
        <w:t xml:space="preserve"> vlasništvu jedinice lokalne samouprave – Grada Umaga.</w:t>
      </w:r>
    </w:p>
    <w:p w14:paraId="159C64B7" w14:textId="77777777" w:rsidR="00547B8D" w:rsidRPr="00BE186C" w:rsidRDefault="00547B8D" w:rsidP="00FB5A17">
      <w:pPr>
        <w:pStyle w:val="Default"/>
        <w:ind w:firstLine="709"/>
        <w:jc w:val="both"/>
        <w:rPr>
          <w:color w:val="auto"/>
        </w:rPr>
      </w:pPr>
    </w:p>
    <w:p w14:paraId="7698B433" w14:textId="52614813" w:rsidR="00547B8D" w:rsidRPr="00BE186C" w:rsidRDefault="00547B8D" w:rsidP="00FB5A17">
      <w:pPr>
        <w:pStyle w:val="Default"/>
        <w:ind w:firstLine="709"/>
        <w:jc w:val="both"/>
        <w:rPr>
          <w:color w:val="auto"/>
        </w:rPr>
      </w:pPr>
      <w:r w:rsidRPr="00BE186C">
        <w:rPr>
          <w:color w:val="auto"/>
        </w:rPr>
        <w:t xml:space="preserve">Plan se donosi u skladu sa Zakonom o trgovačkim društvima i </w:t>
      </w:r>
      <w:r w:rsidR="000A3F27" w:rsidRPr="00BE186C">
        <w:rPr>
          <w:color w:val="auto"/>
        </w:rPr>
        <w:t xml:space="preserve">članka 9.3. </w:t>
      </w:r>
      <w:r w:rsidRPr="00BE186C">
        <w:rPr>
          <w:color w:val="auto"/>
        </w:rPr>
        <w:t>Izjav</w:t>
      </w:r>
      <w:r w:rsidR="000A3F27" w:rsidRPr="00BE186C">
        <w:rPr>
          <w:color w:val="auto"/>
        </w:rPr>
        <w:t>e</w:t>
      </w:r>
      <w:r w:rsidRPr="00BE186C">
        <w:rPr>
          <w:color w:val="auto"/>
        </w:rPr>
        <w:t xml:space="preserve"> o osnivanj</w:t>
      </w:r>
      <w:r w:rsidR="000A3F27" w:rsidRPr="00BE186C">
        <w:rPr>
          <w:color w:val="auto"/>
        </w:rPr>
        <w:t>u društva Komunela d.o.o. Umag.</w:t>
      </w:r>
    </w:p>
    <w:p w14:paraId="540800E2" w14:textId="77777777" w:rsidR="00DF6BBD" w:rsidRPr="00BE186C" w:rsidRDefault="00DF6BBD" w:rsidP="00FB5A17">
      <w:pPr>
        <w:pStyle w:val="Default"/>
        <w:ind w:firstLine="709"/>
        <w:jc w:val="both"/>
        <w:rPr>
          <w:color w:val="auto"/>
        </w:rPr>
      </w:pPr>
    </w:p>
    <w:p w14:paraId="5216B026" w14:textId="75DB3F00" w:rsidR="00DF6BBD" w:rsidRPr="00BE186C" w:rsidRDefault="00DF6BBD" w:rsidP="00DF6BBD">
      <w:pPr>
        <w:pStyle w:val="Default"/>
        <w:spacing w:line="276" w:lineRule="auto"/>
        <w:ind w:left="284"/>
        <w:jc w:val="both"/>
        <w:rPr>
          <w:color w:val="auto"/>
        </w:rPr>
      </w:pPr>
    </w:p>
    <w:p w14:paraId="34ABE178" w14:textId="77777777" w:rsidR="00DF6BBD" w:rsidRPr="00BE186C" w:rsidRDefault="00DF6BBD" w:rsidP="00DF6BBD">
      <w:pPr>
        <w:pStyle w:val="Default"/>
        <w:spacing w:line="276" w:lineRule="auto"/>
        <w:ind w:left="284"/>
        <w:jc w:val="both"/>
        <w:rPr>
          <w:bCs/>
          <w:color w:val="auto"/>
        </w:rPr>
      </w:pPr>
    </w:p>
    <w:p w14:paraId="334D4532" w14:textId="3CC913AA" w:rsidR="00DF6BBD" w:rsidRPr="00BE186C" w:rsidRDefault="00DF6BBD" w:rsidP="00DF6BBD">
      <w:pPr>
        <w:pStyle w:val="Default"/>
        <w:numPr>
          <w:ilvl w:val="1"/>
          <w:numId w:val="12"/>
        </w:numPr>
        <w:spacing w:line="276" w:lineRule="auto"/>
        <w:ind w:hanging="436"/>
        <w:jc w:val="both"/>
        <w:rPr>
          <w:b/>
          <w:color w:val="404040" w:themeColor="text1" w:themeTint="BF"/>
        </w:rPr>
      </w:pPr>
      <w:r w:rsidRPr="00BE186C">
        <w:rPr>
          <w:b/>
          <w:color w:val="404040" w:themeColor="text1" w:themeTint="BF"/>
        </w:rPr>
        <w:t>O</w:t>
      </w:r>
      <w:r w:rsidR="00547B8D" w:rsidRPr="00BE186C">
        <w:rPr>
          <w:b/>
          <w:color w:val="404040" w:themeColor="text1" w:themeTint="BF"/>
        </w:rPr>
        <w:t>rgani upravljanja društvom</w:t>
      </w:r>
    </w:p>
    <w:p w14:paraId="36644E08" w14:textId="77777777" w:rsidR="00DF6BBD" w:rsidRPr="00BE186C" w:rsidRDefault="00DF6BBD" w:rsidP="00DF6BBD">
      <w:pPr>
        <w:spacing w:after="0" w:line="240" w:lineRule="auto"/>
        <w:ind w:left="426"/>
        <w:rPr>
          <w:rFonts w:ascii="Times New Roman" w:eastAsia="Calibri" w:hAnsi="Times New Roman" w:cs="Times New Roman"/>
          <w:b/>
          <w:sz w:val="24"/>
          <w:szCs w:val="24"/>
          <w:lang w:eastAsia="hr-HR"/>
        </w:rPr>
      </w:pPr>
    </w:p>
    <w:p w14:paraId="384E8BA7" w14:textId="77777777" w:rsidR="00FB5A17" w:rsidRPr="00BE186C" w:rsidRDefault="00DF6BBD" w:rsidP="00DF6BBD">
      <w:pPr>
        <w:spacing w:after="0" w:line="240" w:lineRule="auto"/>
        <w:ind w:left="426"/>
        <w:outlineLvl w:val="0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BE186C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 xml:space="preserve">Organe Društva čine: </w:t>
      </w:r>
    </w:p>
    <w:p w14:paraId="41124B98" w14:textId="3BA8082D" w:rsidR="00DF6BBD" w:rsidRPr="00BE186C" w:rsidRDefault="00DF6BBD" w:rsidP="00DF6BBD">
      <w:pPr>
        <w:spacing w:after="0" w:line="240" w:lineRule="auto"/>
        <w:ind w:left="426"/>
        <w:outlineLvl w:val="0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BE186C">
        <w:rPr>
          <w:rFonts w:ascii="Times New Roman" w:eastAsia="Calibri" w:hAnsi="Times New Roman" w:cs="Times New Roman"/>
          <w:sz w:val="24"/>
          <w:szCs w:val="24"/>
          <w:lang w:eastAsia="hr-HR"/>
        </w:rPr>
        <w:t>Uprava i Skupština.</w:t>
      </w:r>
    </w:p>
    <w:p w14:paraId="75EAD304" w14:textId="77777777" w:rsidR="00DF6BBD" w:rsidRPr="00BE186C" w:rsidRDefault="00DF6BB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BE186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</w:t>
      </w:r>
    </w:p>
    <w:p w14:paraId="4CAE47A0" w14:textId="77777777" w:rsidR="00DF6BBD" w:rsidRPr="00BE186C" w:rsidRDefault="00DF6BB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BE186C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Upravu Društva čine:</w:t>
      </w:r>
    </w:p>
    <w:p w14:paraId="454DD09D" w14:textId="526D594B" w:rsidR="00DF6BBD" w:rsidRPr="00BE186C" w:rsidRDefault="00547B8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BE186C">
        <w:rPr>
          <w:rFonts w:ascii="Times New Roman" w:eastAsia="Calibri" w:hAnsi="Times New Roman" w:cs="Times New Roman"/>
          <w:sz w:val="24"/>
          <w:szCs w:val="24"/>
          <w:lang w:eastAsia="hr-HR"/>
        </w:rPr>
        <w:t>Diego Banković</w:t>
      </w:r>
      <w:r w:rsidR="00DF6BBD" w:rsidRPr="00BE186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, predsjednik uprave i </w:t>
      </w:r>
    </w:p>
    <w:p w14:paraId="5548E1BD" w14:textId="0646E948" w:rsidR="00DF6BBD" w:rsidRPr="00BE186C" w:rsidRDefault="00DF6BB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BE186C">
        <w:rPr>
          <w:rFonts w:ascii="Times New Roman" w:eastAsia="Calibri" w:hAnsi="Times New Roman" w:cs="Times New Roman"/>
          <w:sz w:val="24"/>
          <w:szCs w:val="24"/>
          <w:lang w:eastAsia="hr-HR"/>
        </w:rPr>
        <w:t>Krunoslav Bošnjak, član uprave.</w:t>
      </w:r>
    </w:p>
    <w:p w14:paraId="6808ED2B" w14:textId="77777777" w:rsidR="00DF6BBD" w:rsidRPr="00BE186C" w:rsidRDefault="00DF6BB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397F7ED6" w14:textId="77777777" w:rsidR="00DF6BBD" w:rsidRPr="00BE186C" w:rsidRDefault="00DF6BB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421EFD6B" w14:textId="39ECBE00" w:rsidR="00FB5A17" w:rsidRPr="00BE186C" w:rsidRDefault="00DF6BB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</w:pPr>
      <w:r w:rsidRPr="00BE186C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Skupštinu Društva čini</w:t>
      </w:r>
      <w:r w:rsidR="00FB5A17" w:rsidRPr="00BE186C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>:</w:t>
      </w:r>
      <w:r w:rsidRPr="00BE186C">
        <w:rPr>
          <w:rFonts w:ascii="Times New Roman" w:eastAsia="Calibri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6B31A704" w14:textId="24072B90" w:rsidR="00DF6BBD" w:rsidRPr="00BE186C" w:rsidRDefault="00DF6BB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BE186C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Gradonačelnik Grada Umaga. </w:t>
      </w:r>
    </w:p>
    <w:p w14:paraId="6AE12509" w14:textId="77777777" w:rsidR="00DF6BBD" w:rsidRPr="00BE186C" w:rsidRDefault="00DF6BBD" w:rsidP="00DF6BBD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2DEBE69B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1EF28E1B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3FFC4A1A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2319B55D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01833971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7113BE7A" w14:textId="77777777" w:rsidR="007C2CBD" w:rsidRPr="00DD0AD4" w:rsidRDefault="007C2CBD" w:rsidP="007C2CBD">
      <w:pPr>
        <w:rPr>
          <w:rFonts w:ascii="Times New Roman" w:hAnsi="Times New Roman" w:cs="Times New Roman"/>
          <w:sz w:val="28"/>
          <w:szCs w:val="28"/>
        </w:rPr>
      </w:pPr>
    </w:p>
    <w:p w14:paraId="44062AE2" w14:textId="77777777" w:rsidR="00FB5A17" w:rsidRDefault="007C2CBD" w:rsidP="007C2CBD">
      <w:pPr>
        <w:rPr>
          <w:rFonts w:ascii="Times New Roman" w:hAnsi="Times New Roman" w:cs="Times New Roman"/>
          <w:sz w:val="28"/>
          <w:szCs w:val="28"/>
        </w:rPr>
      </w:pPr>
      <w:r w:rsidRPr="00DD0AD4">
        <w:rPr>
          <w:rFonts w:ascii="Times New Roman" w:hAnsi="Times New Roman" w:cs="Times New Roman"/>
          <w:sz w:val="28"/>
          <w:szCs w:val="28"/>
        </w:rPr>
        <w:t xml:space="preserve">           </w:t>
      </w:r>
    </w:p>
    <w:p w14:paraId="718D5813" w14:textId="0299B89E" w:rsidR="007C2CBD" w:rsidRPr="00BE186C" w:rsidRDefault="007C2CBD" w:rsidP="001F70DE">
      <w:pPr>
        <w:pStyle w:val="Odlomakpopisa"/>
        <w:numPr>
          <w:ilvl w:val="0"/>
          <w:numId w:val="11"/>
        </w:numPr>
        <w:spacing w:after="0"/>
        <w:ind w:left="0"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BE186C">
        <w:rPr>
          <w:rFonts w:ascii="Times New Roman" w:hAnsi="Times New Roman" w:cs="Times New Roman"/>
          <w:b/>
          <w:bCs/>
          <w:sz w:val="28"/>
          <w:szCs w:val="28"/>
        </w:rPr>
        <w:lastRenderedPageBreak/>
        <w:t>UVOD</w:t>
      </w:r>
    </w:p>
    <w:p w14:paraId="17BBF20E" w14:textId="77777777" w:rsidR="0018356A" w:rsidRPr="00DD0AD4" w:rsidRDefault="0018356A" w:rsidP="0018356A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5A58C0B" w14:textId="2D27C8B8" w:rsidR="00814948" w:rsidRPr="00DD0AD4" w:rsidRDefault="00814948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Plan poslovanja društva za 2026. godinu napravljen je </w:t>
      </w:r>
      <w:r w:rsidR="009103B7">
        <w:rPr>
          <w:rFonts w:ascii="Times New Roman" w:hAnsi="Times New Roman" w:cs="Times New Roman"/>
          <w:sz w:val="24"/>
          <w:szCs w:val="24"/>
        </w:rPr>
        <w:t xml:space="preserve">na </w:t>
      </w:r>
      <w:r w:rsidRPr="00DD0AD4">
        <w:rPr>
          <w:rFonts w:ascii="Times New Roman" w:hAnsi="Times New Roman" w:cs="Times New Roman"/>
          <w:sz w:val="24"/>
          <w:szCs w:val="24"/>
        </w:rPr>
        <w:t>temelj</w:t>
      </w:r>
      <w:r w:rsidR="009103B7">
        <w:rPr>
          <w:rFonts w:ascii="Times New Roman" w:hAnsi="Times New Roman" w:cs="Times New Roman"/>
          <w:sz w:val="24"/>
          <w:szCs w:val="24"/>
        </w:rPr>
        <w:t>u</w:t>
      </w:r>
      <w:r w:rsidRPr="00DD0AD4">
        <w:rPr>
          <w:rFonts w:ascii="Times New Roman" w:hAnsi="Times New Roman" w:cs="Times New Roman"/>
          <w:sz w:val="24"/>
          <w:szCs w:val="24"/>
        </w:rPr>
        <w:t xml:space="preserve"> analize ostvarenih prihoda i rashoda rezultata društva u proteklim razdobljima, realizacije procjene poslovanja društva za 2025. godinu te planiranih aktivnosti za 2026. godinu.</w:t>
      </w:r>
    </w:p>
    <w:p w14:paraId="0AFA2F55" w14:textId="43DB06BF" w:rsidR="00814948" w:rsidRPr="00DD0AD4" w:rsidRDefault="00814948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U skladu s navedenim u nastavku slijedi prijedlog Plana poslovanja </w:t>
      </w:r>
      <w:r w:rsidR="00F72D35" w:rsidRPr="00DD0AD4">
        <w:rPr>
          <w:rFonts w:ascii="Times New Roman" w:hAnsi="Times New Roman" w:cs="Times New Roman"/>
          <w:sz w:val="24"/>
          <w:szCs w:val="24"/>
        </w:rPr>
        <w:t xml:space="preserve">i plan rada za </w:t>
      </w:r>
      <w:r w:rsidRPr="00DD0AD4">
        <w:rPr>
          <w:rFonts w:ascii="Times New Roman" w:hAnsi="Times New Roman" w:cs="Times New Roman"/>
          <w:sz w:val="24"/>
          <w:szCs w:val="24"/>
        </w:rPr>
        <w:t>2026. godinu i to prikazan kroz:</w:t>
      </w:r>
    </w:p>
    <w:p w14:paraId="3AF6963D" w14:textId="77777777" w:rsidR="00814948" w:rsidRPr="00DD0AD4" w:rsidRDefault="00814948" w:rsidP="002C0695">
      <w:pPr>
        <w:pStyle w:val="Odlomakpopisa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Financijski plan društva po prihodima i rashodima te realizacija plana poslovanja 2025.</w:t>
      </w:r>
    </w:p>
    <w:p w14:paraId="20EE6B24" w14:textId="77777777" w:rsidR="00814948" w:rsidRPr="00DD0AD4" w:rsidRDefault="00814948" w:rsidP="002C0695">
      <w:pPr>
        <w:pStyle w:val="Odlomakpopisa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Rezultat poslovanja</w:t>
      </w:r>
    </w:p>
    <w:p w14:paraId="75911AC4" w14:textId="77777777" w:rsidR="00814948" w:rsidRPr="00DD0AD4" w:rsidRDefault="00814948" w:rsidP="002C0695">
      <w:pPr>
        <w:pStyle w:val="Odlomakpopisa"/>
        <w:numPr>
          <w:ilvl w:val="0"/>
          <w:numId w:val="7"/>
        </w:numPr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Investicijske aktivnosti društva i Financijski planovi po grupama djelatnosti</w:t>
      </w:r>
    </w:p>
    <w:p w14:paraId="2599BACF" w14:textId="77777777" w:rsidR="00814948" w:rsidRPr="00DD0AD4" w:rsidRDefault="00814948" w:rsidP="002C0695">
      <w:pPr>
        <w:pStyle w:val="Odlomakpopisa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96332E5" w14:textId="1799C74F" w:rsidR="0018356A" w:rsidRPr="00DD0AD4" w:rsidRDefault="0018356A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Prosječan broj zaposlenih u društvu  Komunela d.o.o. tijekom prethodne godine</w:t>
      </w:r>
      <w:r w:rsidR="001A16AF">
        <w:rPr>
          <w:rFonts w:ascii="Times New Roman" w:hAnsi="Times New Roman" w:cs="Times New Roman"/>
          <w:sz w:val="24"/>
          <w:szCs w:val="24"/>
        </w:rPr>
        <w:t xml:space="preserve">, </w:t>
      </w:r>
      <w:r w:rsidRPr="00DD0AD4">
        <w:rPr>
          <w:rFonts w:ascii="Times New Roman" w:hAnsi="Times New Roman" w:cs="Times New Roman"/>
          <w:sz w:val="24"/>
          <w:szCs w:val="24"/>
        </w:rPr>
        <w:t xml:space="preserve">bio je 63 zaposlena. U 2026. godini planira se dodatno zapošljavanje do 5 stalnih radnika, od čega tri za novo skladište za zbrinjavanje reciklažnog otpada i jedan u odjelu Upravljanja stambenim zgrada zbog znatnog povećanja obima posla. Zapošljavanje sezonskih radnika, učenika i studenata ovisit će o procjeni i potrebama ustrojstvenih jedinica tijekom ljetne sezone. </w:t>
      </w:r>
    </w:p>
    <w:p w14:paraId="48D8F529" w14:textId="4BEE5C4A" w:rsidR="00A9673E" w:rsidRDefault="0018356A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Od ve</w:t>
      </w:r>
      <w:r w:rsidR="00A9673E" w:rsidRPr="00DD0AD4">
        <w:rPr>
          <w:rFonts w:ascii="Times New Roman" w:hAnsi="Times New Roman" w:cs="Times New Roman"/>
          <w:sz w:val="24"/>
          <w:szCs w:val="24"/>
        </w:rPr>
        <w:t>ć</w:t>
      </w:r>
      <w:r w:rsidRPr="00DD0AD4">
        <w:rPr>
          <w:rFonts w:ascii="Times New Roman" w:hAnsi="Times New Roman" w:cs="Times New Roman"/>
          <w:sz w:val="24"/>
          <w:szCs w:val="24"/>
        </w:rPr>
        <w:t>ih projekata, u planu je otvaranje reciklažnog dvorišta „</w:t>
      </w:r>
      <w:proofErr w:type="spellStart"/>
      <w:r w:rsidRPr="00DD0AD4">
        <w:rPr>
          <w:rFonts w:ascii="Times New Roman" w:hAnsi="Times New Roman" w:cs="Times New Roman"/>
          <w:sz w:val="24"/>
          <w:szCs w:val="24"/>
        </w:rPr>
        <w:t>Valdemat</w:t>
      </w:r>
      <w:proofErr w:type="spellEnd"/>
      <w:r w:rsidRPr="00DD0AD4">
        <w:rPr>
          <w:rFonts w:ascii="Times New Roman" w:hAnsi="Times New Roman" w:cs="Times New Roman"/>
          <w:sz w:val="24"/>
          <w:szCs w:val="24"/>
        </w:rPr>
        <w:t>“.</w:t>
      </w:r>
      <w:r w:rsidR="00AA765E">
        <w:rPr>
          <w:rFonts w:ascii="Times New Roman" w:hAnsi="Times New Roman" w:cs="Times New Roman"/>
          <w:sz w:val="24"/>
          <w:szCs w:val="24"/>
        </w:rPr>
        <w:t xml:space="preserve"> </w:t>
      </w:r>
      <w:r w:rsidRPr="00DD0AD4">
        <w:rPr>
          <w:rFonts w:ascii="Times New Roman" w:hAnsi="Times New Roman" w:cs="Times New Roman"/>
          <w:sz w:val="24"/>
          <w:szCs w:val="24"/>
        </w:rPr>
        <w:t xml:space="preserve">Planira se konkurirati na </w:t>
      </w:r>
      <w:r w:rsidR="00A9673E" w:rsidRPr="00DD0AD4">
        <w:rPr>
          <w:rFonts w:ascii="Times New Roman" w:hAnsi="Times New Roman" w:cs="Times New Roman"/>
          <w:sz w:val="24"/>
          <w:szCs w:val="24"/>
        </w:rPr>
        <w:t xml:space="preserve">natječaj za dodjelu dozvola na pomorskom dobru na području Grada Umaga, Stella Maris, za </w:t>
      </w:r>
      <w:proofErr w:type="spellStart"/>
      <w:r w:rsidR="00261B24">
        <w:rPr>
          <w:rFonts w:ascii="Times New Roman" w:hAnsi="Times New Roman" w:cs="Times New Roman"/>
          <w:sz w:val="24"/>
          <w:szCs w:val="24"/>
        </w:rPr>
        <w:t>a</w:t>
      </w:r>
      <w:r w:rsidR="00A9673E" w:rsidRPr="00DD0AD4">
        <w:rPr>
          <w:rFonts w:ascii="Times New Roman" w:hAnsi="Times New Roman" w:cs="Times New Roman"/>
          <w:sz w:val="24"/>
          <w:szCs w:val="24"/>
        </w:rPr>
        <w:t>quapark</w:t>
      </w:r>
      <w:proofErr w:type="spellEnd"/>
      <w:r w:rsidR="00A9673E" w:rsidRPr="00DD0AD4">
        <w:rPr>
          <w:rFonts w:ascii="Times New Roman" w:hAnsi="Times New Roman" w:cs="Times New Roman"/>
          <w:sz w:val="24"/>
          <w:szCs w:val="24"/>
        </w:rPr>
        <w:t xml:space="preserve"> i iznajmljivanje suncobrana i ležaljki </w:t>
      </w:r>
      <w:r w:rsidR="00814948" w:rsidRPr="00DD0AD4">
        <w:rPr>
          <w:rFonts w:ascii="Times New Roman" w:hAnsi="Times New Roman" w:cs="Times New Roman"/>
          <w:sz w:val="24"/>
          <w:szCs w:val="24"/>
        </w:rPr>
        <w:t>te manji ugostiteljski objekt (kiosk) sezonskog karaktera na plaži čime bi dodatno povećali prihode od gospodarskih djelatnosti.</w:t>
      </w:r>
    </w:p>
    <w:p w14:paraId="4F5AD472" w14:textId="77777777" w:rsidR="002C0695" w:rsidRPr="00DD0AD4" w:rsidRDefault="002C0695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705E74F" w14:textId="3481C5C0" w:rsidR="00E33770" w:rsidRPr="00964671" w:rsidRDefault="00E33770" w:rsidP="00964671">
      <w:pPr>
        <w:pStyle w:val="Odlomakpopisa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64671">
        <w:rPr>
          <w:rFonts w:ascii="Times New Roman" w:hAnsi="Times New Roman" w:cs="Times New Roman"/>
          <w:b/>
          <w:bCs/>
          <w:sz w:val="28"/>
          <w:szCs w:val="28"/>
        </w:rPr>
        <w:t>FINANCIJSKI PLAN ZA 202</w:t>
      </w:r>
      <w:r w:rsidR="00E75047" w:rsidRPr="00964671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64671">
        <w:rPr>
          <w:rFonts w:ascii="Times New Roman" w:hAnsi="Times New Roman" w:cs="Times New Roman"/>
          <w:b/>
          <w:bCs/>
          <w:sz w:val="28"/>
          <w:szCs w:val="28"/>
        </w:rPr>
        <w:t>. GODINU</w:t>
      </w:r>
    </w:p>
    <w:p w14:paraId="36B41BA5" w14:textId="77777777" w:rsidR="001F70DE" w:rsidRDefault="001F70DE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68D19C" w14:textId="70E5B094" w:rsidR="00E75047" w:rsidRPr="00DD0AD4" w:rsidRDefault="00E75047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Financijski plan temelji se na statističkim podacima poslovanja iz prethodnih razdoblja te planiranih aktivnosti u 2026. godini.</w:t>
      </w:r>
    </w:p>
    <w:p w14:paraId="3305BEE3" w14:textId="2997D4BC" w:rsidR="00E75047" w:rsidRPr="00DD0AD4" w:rsidRDefault="00E75047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U sklopu financijskog plana za 2026. godinu dan je prikaz plana i realizacije za prethodnu poslovnu godinu.</w:t>
      </w:r>
    </w:p>
    <w:p w14:paraId="0B5B2D47" w14:textId="3DC46298" w:rsidR="00E75047" w:rsidRPr="00DD0AD4" w:rsidRDefault="00FF52EF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</w:t>
      </w:r>
      <w:r w:rsidR="00E75047" w:rsidRPr="00DD0AD4">
        <w:rPr>
          <w:rFonts w:ascii="Times New Roman" w:hAnsi="Times New Roman" w:cs="Times New Roman"/>
          <w:sz w:val="24"/>
          <w:szCs w:val="24"/>
        </w:rPr>
        <w:t>emelj</w:t>
      </w:r>
      <w:r>
        <w:rPr>
          <w:rFonts w:ascii="Times New Roman" w:hAnsi="Times New Roman" w:cs="Times New Roman"/>
          <w:sz w:val="24"/>
          <w:szCs w:val="24"/>
        </w:rPr>
        <w:t>u</w:t>
      </w:r>
      <w:r w:rsidR="00E75047" w:rsidRPr="00DD0AD4">
        <w:rPr>
          <w:rFonts w:ascii="Times New Roman" w:hAnsi="Times New Roman" w:cs="Times New Roman"/>
          <w:sz w:val="24"/>
          <w:szCs w:val="24"/>
        </w:rPr>
        <w:t xml:space="preserve"> planiranih aktivnosti u 202</w:t>
      </w:r>
      <w:r w:rsidR="0018356A" w:rsidRPr="00DD0AD4">
        <w:rPr>
          <w:rFonts w:ascii="Times New Roman" w:hAnsi="Times New Roman" w:cs="Times New Roman"/>
          <w:sz w:val="24"/>
          <w:szCs w:val="24"/>
        </w:rPr>
        <w:t>6</w:t>
      </w:r>
      <w:r w:rsidR="00E75047" w:rsidRPr="00DD0AD4">
        <w:rPr>
          <w:rFonts w:ascii="Times New Roman" w:hAnsi="Times New Roman" w:cs="Times New Roman"/>
          <w:sz w:val="24"/>
          <w:szCs w:val="24"/>
        </w:rPr>
        <w:t>. godini očekuju se ukupni prihodi u iznosu od =</w:t>
      </w:r>
      <w:r w:rsidR="0018356A" w:rsidRPr="00DD0AD4">
        <w:rPr>
          <w:rFonts w:ascii="Times New Roman" w:hAnsi="Times New Roman" w:cs="Times New Roman"/>
          <w:sz w:val="24"/>
          <w:szCs w:val="24"/>
        </w:rPr>
        <w:t xml:space="preserve">3.290.000,00 </w:t>
      </w:r>
      <w:r w:rsidR="00E75047" w:rsidRPr="00DD0AD4">
        <w:rPr>
          <w:rFonts w:ascii="Times New Roman" w:hAnsi="Times New Roman" w:cs="Times New Roman"/>
          <w:sz w:val="24"/>
          <w:szCs w:val="24"/>
        </w:rPr>
        <w:t>EUR, ukupni rashodi =</w:t>
      </w:r>
      <w:r w:rsidR="0018356A" w:rsidRPr="00DD0AD4">
        <w:rPr>
          <w:rFonts w:ascii="Times New Roman" w:hAnsi="Times New Roman" w:cs="Times New Roman"/>
          <w:sz w:val="24"/>
          <w:szCs w:val="24"/>
        </w:rPr>
        <w:t>3.280.000,00</w:t>
      </w:r>
      <w:r w:rsidR="00E75047" w:rsidRPr="00DD0AD4">
        <w:rPr>
          <w:rFonts w:ascii="Times New Roman" w:hAnsi="Times New Roman" w:cs="Times New Roman"/>
          <w:sz w:val="24"/>
          <w:szCs w:val="24"/>
        </w:rPr>
        <w:t xml:space="preserve"> iz čega proizlazi planirano ostvarenje dobiti u iznosu od =</w:t>
      </w:r>
      <w:r w:rsidR="0018356A" w:rsidRPr="00DD0AD4">
        <w:rPr>
          <w:rFonts w:ascii="Times New Roman" w:hAnsi="Times New Roman" w:cs="Times New Roman"/>
          <w:sz w:val="24"/>
          <w:szCs w:val="24"/>
        </w:rPr>
        <w:t>10.000,00</w:t>
      </w:r>
      <w:r w:rsidR="00E75047" w:rsidRPr="00DD0AD4">
        <w:rPr>
          <w:rFonts w:ascii="Times New Roman" w:hAnsi="Times New Roman" w:cs="Times New Roman"/>
          <w:sz w:val="24"/>
          <w:szCs w:val="24"/>
        </w:rPr>
        <w:t xml:space="preserve"> EUR.</w:t>
      </w:r>
    </w:p>
    <w:p w14:paraId="76013990" w14:textId="32073298" w:rsidR="0018356A" w:rsidRPr="00DD0AD4" w:rsidRDefault="00814948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Dalje u</w:t>
      </w:r>
      <w:r w:rsidR="0018356A" w:rsidRPr="00DD0AD4">
        <w:rPr>
          <w:rFonts w:ascii="Times New Roman" w:hAnsi="Times New Roman" w:cs="Times New Roman"/>
          <w:sz w:val="24"/>
          <w:szCs w:val="24"/>
        </w:rPr>
        <w:t xml:space="preserve"> nastavku slijedi plan poslovanja Društva raščlanjen po organizacijskim cjelinama.  </w:t>
      </w:r>
    </w:p>
    <w:p w14:paraId="17C26A80" w14:textId="77777777" w:rsidR="00E33770" w:rsidRPr="00DD0AD4" w:rsidRDefault="00E33770" w:rsidP="002C0695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25" w:type="dxa"/>
        <w:tblLook w:val="04A0" w:firstRow="1" w:lastRow="0" w:firstColumn="1" w:lastColumn="0" w:noHBand="0" w:noVBand="1"/>
      </w:tblPr>
      <w:tblGrid>
        <w:gridCol w:w="950"/>
        <w:gridCol w:w="460"/>
        <w:gridCol w:w="3693"/>
        <w:gridCol w:w="1418"/>
        <w:gridCol w:w="7"/>
        <w:gridCol w:w="1269"/>
        <w:gridCol w:w="1828"/>
      </w:tblGrid>
      <w:tr w:rsidR="00AD75F8" w:rsidRPr="00DD0AD4" w14:paraId="4DAF7B2C" w14:textId="29EC7362" w:rsidTr="00AD75F8">
        <w:trPr>
          <w:gridAfter w:val="3"/>
          <w:wAfter w:w="3104" w:type="dxa"/>
          <w:trHeight w:val="245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9901E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bookmarkStart w:id="0" w:name="RANGE!A1:D33"/>
            <w:bookmarkEnd w:id="0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ABA45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11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8E512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D75F8" w:rsidRPr="00DD0AD4" w14:paraId="70EBB3F9" w14:textId="1381BF8D" w:rsidTr="00436564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3F602" w14:textId="77777777" w:rsidR="00AD75F8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64C1A0A8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0CDAE13F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2E9DB5F8" w14:textId="77777777" w:rsidR="00964671" w:rsidRPr="00DD0AD4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AB01A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15" w:type="dxa"/>
            <w:gridSpan w:val="5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739E5285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D75F8" w:rsidRPr="00DD0AD4" w14:paraId="527E9E3F" w14:textId="368BA006" w:rsidTr="0049740E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4FF4A1" w14:textId="77777777" w:rsidR="00AD75F8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288C19D4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0351C0FF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40A0B331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6253A362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1D61DF1A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1B98BA87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100E0D4C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332975AF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55090F75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1EBC8D2D" w14:textId="77777777" w:rsidR="00964671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1D643E1C" w14:textId="77777777" w:rsidR="00964671" w:rsidRPr="00DD0AD4" w:rsidRDefault="00964671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F8C51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15" w:type="dxa"/>
            <w:gridSpan w:val="5"/>
            <w:tcBorders>
              <w:top w:val="nil"/>
              <w:left w:val="nil"/>
              <w:bottom w:val="nil"/>
            </w:tcBorders>
            <w:noWrap/>
            <w:vAlign w:val="bottom"/>
            <w:hideMark/>
          </w:tcPr>
          <w:p w14:paraId="0C69CC41" w14:textId="77777777" w:rsidR="002C0695" w:rsidRDefault="002C0695" w:rsidP="00D3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725EBF5" w14:textId="77777777" w:rsidR="002C0695" w:rsidRDefault="002C0695" w:rsidP="00D3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16B94FD1" w14:textId="77777777" w:rsidR="002C0695" w:rsidRDefault="002C0695" w:rsidP="00D3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4219A8A8" w14:textId="77777777" w:rsidR="002C0695" w:rsidRDefault="002C0695" w:rsidP="009646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6CEC0324" w14:textId="77777777" w:rsidR="002C0695" w:rsidRDefault="002C0695" w:rsidP="00D3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8D44FBD" w14:textId="77777777" w:rsidR="002C0695" w:rsidRDefault="002C0695" w:rsidP="00D3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0384A97D" w14:textId="77777777" w:rsidR="00831776" w:rsidRDefault="00831776" w:rsidP="00D32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5E0C27FA" w14:textId="77777777" w:rsidR="00964671" w:rsidRDefault="00964671" w:rsidP="00386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3A4BF6DC" w14:textId="77777777" w:rsidR="00964671" w:rsidRDefault="00964671" w:rsidP="00386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586CE90" w14:textId="4E3DF77B" w:rsidR="00AD75F8" w:rsidRPr="00DD0AD4" w:rsidRDefault="00E27222" w:rsidP="00386E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lastRenderedPageBreak/>
              <w:t>FI</w:t>
            </w:r>
            <w:r w:rsidR="00AD75F8" w:rsidRPr="00DD0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NANCIJSKI PLAN ZA 202</w:t>
            </w:r>
            <w:r w:rsidR="00814948" w:rsidRPr="00DD0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6</w:t>
            </w:r>
            <w:r w:rsidR="00AD75F8" w:rsidRPr="00DD0A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r-HR"/>
              </w:rPr>
              <w:t>. GODINU</w:t>
            </w:r>
          </w:p>
        </w:tc>
      </w:tr>
      <w:tr w:rsidR="00AD75F8" w:rsidRPr="00DD0AD4" w14:paraId="2D1EE7AD" w14:textId="44B914D2" w:rsidTr="00311628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9C81A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CE78E4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15" w:type="dxa"/>
            <w:gridSpan w:val="5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0B60959B" w14:textId="77777777" w:rsidR="00AD75F8" w:rsidRPr="00DD0AD4" w:rsidRDefault="00AD75F8" w:rsidP="009646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D75F8" w:rsidRPr="00DD0AD4" w14:paraId="59A743D3" w14:textId="2FD04063" w:rsidTr="00AD75F8">
        <w:trPr>
          <w:trHeight w:val="33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AB403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C89A99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215" w:type="dxa"/>
            <w:gridSpan w:val="5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6342F2A6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D75F8" w:rsidRPr="00DD0AD4" w14:paraId="0BE2E662" w14:textId="1FDB2D04" w:rsidTr="00E27222">
        <w:trPr>
          <w:trHeight w:val="337"/>
        </w:trPr>
        <w:tc>
          <w:tcPr>
            <w:tcW w:w="95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E1CF0C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1D0A738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AC0175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44DBB8BC" w14:textId="3C4AEDA6" w:rsidR="005D4259" w:rsidRDefault="00AD75F8" w:rsidP="005D4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Plan</w:t>
            </w:r>
          </w:p>
          <w:p w14:paraId="6BDECDB2" w14:textId="27716927" w:rsidR="00AD75F8" w:rsidRPr="005D4259" w:rsidRDefault="00AD75F8" w:rsidP="005D4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202</w:t>
            </w:r>
            <w:r w:rsidR="00814948"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</w:t>
            </w:r>
            <w:r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C0E376" w14:textId="33B72D7C" w:rsidR="00AD75F8" w:rsidRPr="005D4259" w:rsidRDefault="00AD75F8" w:rsidP="005D4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Realizacija 202</w:t>
            </w:r>
            <w:r w:rsidR="00814948"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5</w:t>
            </w:r>
            <w:r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4C6E7"/>
            <w:vAlign w:val="center"/>
          </w:tcPr>
          <w:p w14:paraId="0BF0942E" w14:textId="218BBB9E" w:rsidR="005D4259" w:rsidRDefault="00AD75F8" w:rsidP="005D4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Plan</w:t>
            </w:r>
          </w:p>
          <w:p w14:paraId="365AB6DD" w14:textId="0596F98F" w:rsidR="00AD75F8" w:rsidRPr="005D4259" w:rsidRDefault="00AD75F8" w:rsidP="005D4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202</w:t>
            </w:r>
            <w:r w:rsidR="004E03CC"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6</w:t>
            </w:r>
            <w:r w:rsidRPr="005D4259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.</w:t>
            </w:r>
          </w:p>
        </w:tc>
      </w:tr>
      <w:tr w:rsidR="00AD75F8" w:rsidRPr="00DD0AD4" w14:paraId="3D5304F0" w14:textId="75F6D6D7" w:rsidTr="00AD75F8">
        <w:trPr>
          <w:trHeight w:val="322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D0024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B23F1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36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EBD9A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E0BF13" w14:textId="77777777" w:rsidR="00AD75F8" w:rsidRPr="00DD0AD4" w:rsidRDefault="00AD75F8" w:rsidP="00AD7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C89E6" w14:textId="1325314B" w:rsidR="00AD75F8" w:rsidRPr="00DD0AD4" w:rsidRDefault="00AD75F8" w:rsidP="00AD7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9CE274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E27222" w:rsidRPr="00DD0AD4" w14:paraId="23159455" w14:textId="10A484C6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1307F" w14:textId="77777777" w:rsidR="00E27222" w:rsidRPr="00DD0AD4" w:rsidRDefault="00E27222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DE52A7" w14:textId="41CF82AC" w:rsidR="00E27222" w:rsidRPr="00DD0AD4" w:rsidRDefault="00E27222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PRIHODI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2F85FD33" w14:textId="77777777" w:rsidR="00E27222" w:rsidRPr="00DD0AD4" w:rsidRDefault="00E27222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DA475E9" w14:textId="77777777" w:rsidR="00E27222" w:rsidRPr="00DD0AD4" w:rsidRDefault="00E27222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</w:tcPr>
          <w:p w14:paraId="12864FD0" w14:textId="3C78B42A" w:rsidR="00E27222" w:rsidRPr="00DD0AD4" w:rsidRDefault="00E27222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AD75F8" w:rsidRPr="00DD0AD4" w14:paraId="71C0EB0C" w14:textId="3FD9A623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8352F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CF74F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75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8641F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usluga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7AD6A" w14:textId="5FFF8BA5" w:rsidR="00AD75F8" w:rsidRPr="00DD0AD4" w:rsidRDefault="00955CE8" w:rsidP="00E272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2.920.220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3E5CB9C" w14:textId="301DB0D5" w:rsidR="00AD75F8" w:rsidRPr="00DD0AD4" w:rsidRDefault="00A52C44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3.232.7</w:t>
            </w:r>
            <w:r w:rsidR="002C11DA"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1BC7705F" w14:textId="2F66346F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3.272.880</w:t>
            </w:r>
          </w:p>
        </w:tc>
      </w:tr>
      <w:tr w:rsidR="00AD75F8" w:rsidRPr="00DD0AD4" w14:paraId="2C7D068B" w14:textId="75E1AB3E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6213A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556E8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76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3DBE6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trgovačke robe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B33FE8" w14:textId="77777777" w:rsidR="00AD75F8" w:rsidRPr="00DD0AD4" w:rsidRDefault="00AD75F8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27C352" w14:textId="24BBB248" w:rsidR="00AD75F8" w:rsidRPr="00DD0AD4" w:rsidRDefault="00AD75F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6D735A4A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D75F8" w:rsidRPr="00DD0AD4" w14:paraId="070FC62F" w14:textId="6048F808" w:rsidTr="00D32EB5">
        <w:trPr>
          <w:trHeight w:val="29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0CF99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8F6E7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77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4B8FD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prihodi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B446DA" w14:textId="64B4A4A8" w:rsidR="00AD75F8" w:rsidRPr="00DD0AD4" w:rsidRDefault="00955CE8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        10.600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5B976D0" w14:textId="1CDB02B0" w:rsidR="00AD75F8" w:rsidRPr="00DD0AD4" w:rsidRDefault="00A52C44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5.395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6A602D6F" w14:textId="1A12A441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15.120</w:t>
            </w:r>
          </w:p>
        </w:tc>
      </w:tr>
      <w:tr w:rsidR="00AD75F8" w:rsidRPr="00DD0AD4" w14:paraId="00BBAA26" w14:textId="65022917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2AA88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4D263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78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7F58A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i izvanredni prihodi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E3C64C" w14:textId="406E5DF4" w:rsidR="00AD75F8" w:rsidRPr="00DD0AD4" w:rsidRDefault="00955CE8" w:rsidP="00E272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30.942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82363E1" w14:textId="69081376" w:rsidR="00AD75F8" w:rsidRPr="00DD0AD4" w:rsidRDefault="009E4A51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55.29</w:t>
            </w:r>
            <w:r w:rsidR="00D05C51"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1EEF5516" w14:textId="4971C816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2.000</w:t>
            </w:r>
          </w:p>
        </w:tc>
      </w:tr>
      <w:tr w:rsidR="00AD75F8" w:rsidRPr="00DD0AD4" w14:paraId="4D894CBF" w14:textId="607547EB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7B2D93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03BF8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956B0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A90D0B" w14:textId="77777777" w:rsidR="00AD75F8" w:rsidRPr="00DD0AD4" w:rsidRDefault="00AD75F8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85F5D41" w14:textId="0D6C1688" w:rsidR="00AD75F8" w:rsidRPr="00DD0AD4" w:rsidRDefault="00AD75F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0E54F205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D75F8" w:rsidRPr="00DD0AD4" w14:paraId="2A28B401" w14:textId="5C36E0EC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215D4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C22B6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C588A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DBC7F1" w14:textId="77777777" w:rsidR="00AD75F8" w:rsidRPr="00DD0AD4" w:rsidRDefault="00AD75F8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8D775C" w14:textId="18C4F445" w:rsidR="00AD75F8" w:rsidRPr="00DD0AD4" w:rsidRDefault="00AD75F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405F9C4B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D75F8" w:rsidRPr="00DD0AD4" w14:paraId="69EFEFB0" w14:textId="1004AD24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4AF3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E3C25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638A0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1460BE" w14:textId="77777777" w:rsidR="00AD75F8" w:rsidRPr="00DD0AD4" w:rsidRDefault="00AD75F8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4A71C28" w14:textId="13C9782F" w:rsidR="00AD75F8" w:rsidRPr="00DD0AD4" w:rsidRDefault="00AD75F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1E72F18E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D75F8" w:rsidRPr="00DD0AD4" w14:paraId="3D17A2DA" w14:textId="3FCECEEF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B25E1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8F4A3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E117D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6B1167" w14:textId="77777777" w:rsidR="00AD75F8" w:rsidRPr="00DD0AD4" w:rsidRDefault="00AD75F8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D01E76A" w14:textId="656C00E4" w:rsidR="00AD75F8" w:rsidRPr="00DD0AD4" w:rsidRDefault="00AD75F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7BE56E61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AD75F8" w:rsidRPr="00DD0AD4" w14:paraId="2AAD9004" w14:textId="1367617B" w:rsidTr="00E27222">
        <w:trPr>
          <w:trHeight w:val="411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F5AC3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9D551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D93C2C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prihodi: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11295D" w14:textId="0E08A20B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</w:t>
            </w:r>
            <w:r w:rsidR="00955CE8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961.762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6E64337" w14:textId="728E7AB6" w:rsidR="00AD75F8" w:rsidRPr="00DD0AD4" w:rsidRDefault="00A52C44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3.29</w:t>
            </w:r>
            <w:r w:rsidR="002C11DA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3.426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00136156" w14:textId="5140C7E2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3.290.000</w:t>
            </w:r>
          </w:p>
        </w:tc>
      </w:tr>
      <w:tr w:rsidR="00E27222" w:rsidRPr="00DD0AD4" w14:paraId="0E493F88" w14:textId="37B4B7D0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AA6AB" w14:textId="77777777" w:rsidR="00E27222" w:rsidRPr="00DD0AD4" w:rsidRDefault="00E27222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41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7F58D751" w14:textId="4F6E2B9F" w:rsidR="00E27222" w:rsidRPr="00DD0AD4" w:rsidRDefault="0081494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rashodi</w:t>
            </w:r>
          </w:p>
        </w:tc>
        <w:tc>
          <w:tcPr>
            <w:tcW w:w="1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25F6247" w14:textId="77777777" w:rsidR="00E27222" w:rsidRPr="00DD0AD4" w:rsidRDefault="00E27222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14:paraId="784CD477" w14:textId="77777777" w:rsidR="00E27222" w:rsidRPr="00DD0AD4" w:rsidRDefault="00E27222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</w:tcPr>
          <w:p w14:paraId="2AFC789C" w14:textId="214BE996" w:rsidR="00E27222" w:rsidRPr="00DD0AD4" w:rsidRDefault="00E27222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AD75F8" w:rsidRPr="00DD0AD4" w14:paraId="3F03264D" w14:textId="4FE4323D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6F6AF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26CD8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66912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Materijalni troškovi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7418C8" w14:textId="6FA22878" w:rsidR="00AD75F8" w:rsidRPr="00DD0AD4" w:rsidRDefault="00955CE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482.205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C99FC5" w14:textId="73B44AA4" w:rsidR="00AD75F8" w:rsidRPr="00DD0AD4" w:rsidRDefault="00A52C44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454.105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00683EDB" w14:textId="6FD93226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295.000</w:t>
            </w:r>
          </w:p>
        </w:tc>
      </w:tr>
      <w:tr w:rsidR="00AD75F8" w:rsidRPr="00DD0AD4" w14:paraId="6E43304F" w14:textId="4CABE2CC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E13ABA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DAD8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41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6723F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Ostali vanjski troškovi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918409" w14:textId="33BF2EBD" w:rsidR="00AD75F8" w:rsidRPr="00DD0AD4" w:rsidRDefault="00955CE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281.022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E69DCA9" w14:textId="0D015567" w:rsidR="00AD75F8" w:rsidRPr="00DD0AD4" w:rsidRDefault="00A52C44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358.466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79289754" w14:textId="3C30626A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486.000</w:t>
            </w:r>
          </w:p>
        </w:tc>
      </w:tr>
      <w:tr w:rsidR="00AD75F8" w:rsidRPr="00DD0AD4" w14:paraId="3FC00862" w14:textId="5D7FADD5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A13CB7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2EF41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42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161FC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Troškovi osoblja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DE107" w14:textId="51EE75CC" w:rsidR="00AD75F8" w:rsidRPr="00DD0AD4" w:rsidRDefault="00955CE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1.574.350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D8E46C" w14:textId="6B0B2531" w:rsidR="00AD75F8" w:rsidRPr="00DD0AD4" w:rsidRDefault="00A52C44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1.771.068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063CA783" w14:textId="3EABDCBB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1.970.000</w:t>
            </w:r>
          </w:p>
        </w:tc>
      </w:tr>
      <w:tr w:rsidR="00AD75F8" w:rsidRPr="00DD0AD4" w14:paraId="5BC37B09" w14:textId="07B66E9E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E68E6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DB1C77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FE40F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Amortizacija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F97DBE" w14:textId="395A4F38" w:rsidR="00AD75F8" w:rsidRPr="00DD0AD4" w:rsidRDefault="00955CE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278.049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3D03B1" w14:textId="4DB654D1" w:rsidR="00AD75F8" w:rsidRPr="00DD0AD4" w:rsidRDefault="00A52C44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346.376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7CBE5260" w14:textId="1CE43BE4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350.000</w:t>
            </w:r>
          </w:p>
        </w:tc>
      </w:tr>
      <w:tr w:rsidR="00AD75F8" w:rsidRPr="00DD0AD4" w14:paraId="1E53B25C" w14:textId="0F500BBE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3EB06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C2E75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46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EF9EC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troškovi poslovanja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7EBA7B" w14:textId="07411CA7" w:rsidR="00AD75F8" w:rsidRPr="00DD0AD4" w:rsidRDefault="00955CE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260.360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F06AE25" w14:textId="5AAF9A50" w:rsidR="00AD75F8" w:rsidRPr="00DD0AD4" w:rsidRDefault="00A52C44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3</w:t>
            </w:r>
            <w:r w:rsidR="00F835FE" w:rsidRPr="00DD0A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28.626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0CDF2D60" w14:textId="1A36A6BB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97.000</w:t>
            </w:r>
          </w:p>
        </w:tc>
      </w:tr>
      <w:tr w:rsidR="00AD75F8" w:rsidRPr="00DD0AD4" w14:paraId="44C415D8" w14:textId="5A4C683D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E4300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D06BB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80276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41E7F" w14:textId="0D65C401" w:rsidR="00AD75F8" w:rsidRPr="00DD0AD4" w:rsidRDefault="00955CE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14.838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C932A21" w14:textId="4C0C64ED" w:rsidR="00AD75F8" w:rsidRPr="00DD0AD4" w:rsidRDefault="00D05C51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5.395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4047CCF8" w14:textId="60114AA7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12.000</w:t>
            </w:r>
          </w:p>
        </w:tc>
      </w:tr>
      <w:tr w:rsidR="00AD75F8" w:rsidRPr="00DD0AD4" w14:paraId="7DDA6942" w14:textId="1A03855E" w:rsidTr="00E27222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6E1DA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32EA1" w14:textId="77777777" w:rsidR="00AD75F8" w:rsidRPr="00DD0AD4" w:rsidRDefault="00AD75F8" w:rsidP="0014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70A671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rashodi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625719" w14:textId="6166317C" w:rsidR="00AD75F8" w:rsidRPr="00DD0AD4" w:rsidRDefault="00955CE8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37.700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FADE942" w14:textId="7C07736B" w:rsidR="00AD75F8" w:rsidRPr="00DD0AD4" w:rsidRDefault="00D05C51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hr-HR"/>
              </w:rPr>
              <w:t>44.449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14201EAC" w14:textId="2F16919D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70.000</w:t>
            </w:r>
          </w:p>
        </w:tc>
      </w:tr>
      <w:tr w:rsidR="00AD75F8" w:rsidRPr="00DD0AD4" w14:paraId="58708E04" w14:textId="78A9C4A1" w:rsidTr="00E27222">
        <w:trPr>
          <w:trHeight w:val="411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F28D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D9E284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6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0D3ACE2" w14:textId="234337C1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rashodi: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157C95" w14:textId="4C075BC5" w:rsidR="00AD75F8" w:rsidRPr="00DD0AD4" w:rsidRDefault="00955CE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2.928.521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9C2627" w14:textId="72D4E24F" w:rsidR="00AD75F8" w:rsidRPr="00DD0AD4" w:rsidRDefault="009019CE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EE0000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3.</w:t>
            </w:r>
            <w:r w:rsidR="002C11DA" w:rsidRPr="00DD0AD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hr-HR"/>
              </w:rPr>
              <w:t>308.485</w:t>
            </w: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23E94A47" w14:textId="73787840" w:rsidR="00AD75F8" w:rsidRPr="00DD0AD4" w:rsidRDefault="004E03CC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3.280.000</w:t>
            </w:r>
          </w:p>
        </w:tc>
      </w:tr>
      <w:tr w:rsidR="00AD75F8" w:rsidRPr="00DD0AD4" w14:paraId="4195AE4E" w14:textId="095699EC" w:rsidTr="00AD75F8">
        <w:trPr>
          <w:trHeight w:val="322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52636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7E1FF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C5E18E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BF0036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6AF069" w14:textId="1E563F16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5BA0E4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AD75F8" w:rsidRPr="00DD0AD4" w14:paraId="1D397CD5" w14:textId="23654272" w:rsidTr="00AD75F8">
        <w:trPr>
          <w:trHeight w:val="307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4CCF16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415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B15648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Poslovni rezultat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A352E9" w14:textId="77777777" w:rsidR="00AD75F8" w:rsidRPr="00DD0AD4" w:rsidRDefault="00AD75F8" w:rsidP="00AD7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47F974" w14:textId="299F91A6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B2D492" w14:textId="77777777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AD75F8" w:rsidRPr="00DD0AD4" w14:paraId="52393FCC" w14:textId="3E7823B4" w:rsidTr="00E27222">
        <w:trPr>
          <w:trHeight w:val="411"/>
        </w:trPr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6B8DE" w14:textId="77777777" w:rsidR="00AD75F8" w:rsidRPr="00DD0AD4" w:rsidRDefault="00AD75F8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29EED0D" w14:textId="293144B2" w:rsidR="00AD75F8" w:rsidRPr="00DD0AD4" w:rsidRDefault="00AD75F8" w:rsidP="0014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rezultat (prihod-rashod):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23AD34" w14:textId="229CD7ED" w:rsidR="00AD75F8" w:rsidRPr="00DD0AD4" w:rsidRDefault="00955CE8" w:rsidP="00E2722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32.241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F8BB61" w14:textId="5CFAA0DB" w:rsidR="00AD75F8" w:rsidRPr="00DD0AD4" w:rsidRDefault="002C11DA" w:rsidP="00AD75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-15.058</w:t>
            </w:r>
          </w:p>
        </w:tc>
        <w:tc>
          <w:tcPr>
            <w:tcW w:w="18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B4C6E7"/>
            <w:vAlign w:val="center"/>
          </w:tcPr>
          <w:p w14:paraId="21FE75C7" w14:textId="44C81B42" w:rsidR="00AD75F8" w:rsidRPr="00DD0AD4" w:rsidRDefault="00A52C44" w:rsidP="001409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10.000</w:t>
            </w:r>
          </w:p>
        </w:tc>
      </w:tr>
    </w:tbl>
    <w:p w14:paraId="06B0DAD2" w14:textId="77777777" w:rsidR="00831776" w:rsidRDefault="00831776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F731E9" w14:textId="67DC3A2E" w:rsidR="006C67B3" w:rsidRPr="00DD0AD4" w:rsidRDefault="00DF2607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Na osnovu planiranih aktivnosti u 2026. godini očekuju se ukupni prihodi u iznosu od =3.290.000 EUR, ukupni rashodi 3.280.000 EUR iz čega proizlazi planirano ostvarenje dobiti za poslovnu godinu u iznosu od =10.000 EUR.</w:t>
      </w:r>
    </w:p>
    <w:p w14:paraId="06A49AFD" w14:textId="77777777" w:rsidR="000B5A85" w:rsidRDefault="000B5A85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AE8732" w14:textId="77777777" w:rsidR="00B35007" w:rsidRDefault="00B35007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8D620C" w14:textId="77777777" w:rsidR="00B35007" w:rsidRDefault="00B35007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21E4D0" w14:textId="77777777" w:rsidR="00B35007" w:rsidRDefault="00B35007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B82EDAE" w14:textId="77777777" w:rsidR="00B35007" w:rsidRDefault="00B35007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E4FF1" w14:textId="77777777" w:rsidR="00B35007" w:rsidRDefault="00B35007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9AE0F" w14:textId="77777777" w:rsidR="00B35007" w:rsidRDefault="00B35007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016A29" w14:textId="77777777" w:rsidR="00386EB5" w:rsidRDefault="00386EB5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322148" w14:textId="77777777" w:rsidR="004260A7" w:rsidRDefault="004260A7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89AE3A" w14:textId="77777777" w:rsidR="00386EB5" w:rsidRDefault="00386EB5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48253E" w14:textId="77777777" w:rsidR="00386EB5" w:rsidRPr="002138E6" w:rsidRDefault="00386EB5" w:rsidP="000B5A85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F3D1F4" w14:textId="4B558838" w:rsidR="00150173" w:rsidRPr="00B35007" w:rsidRDefault="006C67B3" w:rsidP="000B5A85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5007">
        <w:rPr>
          <w:rFonts w:ascii="Times New Roman" w:hAnsi="Times New Roman" w:cs="Times New Roman"/>
          <w:b/>
          <w:bCs/>
          <w:sz w:val="28"/>
          <w:szCs w:val="28"/>
        </w:rPr>
        <w:lastRenderedPageBreak/>
        <w:t>POSLOVANJE PO ORGANIZACIJSKIM CJELINAMA</w:t>
      </w:r>
    </w:p>
    <w:p w14:paraId="2980FBCB" w14:textId="77777777" w:rsidR="00150173" w:rsidRPr="00831776" w:rsidRDefault="00150173" w:rsidP="00150173">
      <w:pPr>
        <w:pStyle w:val="Odlomakpopisa"/>
        <w:ind w:left="108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35241DA4" w14:textId="235FC43B" w:rsidR="006C67B3" w:rsidRPr="00DD0AD4" w:rsidRDefault="00150173" w:rsidP="006C67B3">
      <w:pPr>
        <w:pStyle w:val="Odlomakpopisa"/>
        <w:numPr>
          <w:ilvl w:val="1"/>
          <w:numId w:val="9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D0AD4">
        <w:rPr>
          <w:rFonts w:ascii="Times New Roman" w:hAnsi="Times New Roman" w:cs="Times New Roman"/>
          <w:b/>
          <w:bCs/>
          <w:sz w:val="24"/>
          <w:szCs w:val="24"/>
        </w:rPr>
        <w:t>Uprava, računovodstvo, financije i opći poslovi</w:t>
      </w:r>
    </w:p>
    <w:p w14:paraId="20041875" w14:textId="77777777" w:rsidR="00150173" w:rsidRPr="00DD0AD4" w:rsidRDefault="00150173" w:rsidP="00831776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61839B" w14:textId="1933A27F" w:rsidR="00150173" w:rsidRPr="00DD0AD4" w:rsidRDefault="006C67B3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Zajedničke službe čini uprava društva te odjel računovodstva, financija, kadrovskih i općih poslova. Zapošljava ukupno </w:t>
      </w:r>
      <w:r w:rsidR="00955CE8" w:rsidRPr="00DD0AD4">
        <w:rPr>
          <w:rFonts w:ascii="Times New Roman" w:hAnsi="Times New Roman" w:cs="Times New Roman"/>
          <w:sz w:val="24"/>
          <w:szCs w:val="24"/>
        </w:rPr>
        <w:t>9</w:t>
      </w:r>
      <w:r w:rsidR="00150173" w:rsidRPr="00DD0AD4">
        <w:rPr>
          <w:rFonts w:ascii="Times New Roman" w:hAnsi="Times New Roman" w:cs="Times New Roman"/>
          <w:sz w:val="24"/>
          <w:szCs w:val="24"/>
        </w:rPr>
        <w:t xml:space="preserve"> osoba.</w:t>
      </w:r>
      <w:r w:rsidRPr="00DD0AD4">
        <w:rPr>
          <w:rFonts w:ascii="Times New Roman" w:hAnsi="Times New Roman" w:cs="Times New Roman"/>
          <w:sz w:val="24"/>
          <w:szCs w:val="24"/>
        </w:rPr>
        <w:t xml:space="preserve">  </w:t>
      </w:r>
      <w:r w:rsidR="00150173" w:rsidRPr="00DD0AD4">
        <w:rPr>
          <w:rFonts w:ascii="Times New Roman" w:hAnsi="Times New Roman" w:cs="Times New Roman"/>
          <w:sz w:val="24"/>
          <w:szCs w:val="24"/>
        </w:rPr>
        <w:t>U službi se vrše poslovi upravljanja društvom, pravni poslovi, računovodstveni, kadrovski i administrativni poslovi za potrebe društva u cjelini.</w:t>
      </w:r>
    </w:p>
    <w:tbl>
      <w:tblPr>
        <w:tblW w:w="10111" w:type="dxa"/>
        <w:tblLook w:val="04A0" w:firstRow="1" w:lastRow="0" w:firstColumn="1" w:lastColumn="0" w:noHBand="0" w:noVBand="1"/>
      </w:tblPr>
      <w:tblGrid>
        <w:gridCol w:w="363"/>
        <w:gridCol w:w="489"/>
        <w:gridCol w:w="4466"/>
        <w:gridCol w:w="4793"/>
      </w:tblGrid>
      <w:tr w:rsidR="00150173" w:rsidRPr="00DD0AD4" w14:paraId="02692E1B" w14:textId="77777777" w:rsidTr="00C11B0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4F50A6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D5CD10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28DA12" w14:textId="35D1769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42B6BD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150173" w:rsidRPr="00DD0AD4" w14:paraId="1D97DC66" w14:textId="77777777" w:rsidTr="00C11B0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A7330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C1C6D1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F50A42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740A5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50173" w:rsidRPr="00DD0AD4" w14:paraId="0251F38E" w14:textId="77777777" w:rsidTr="00C11B0D">
        <w:trPr>
          <w:trHeight w:val="299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F0274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E0E55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8A5D2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E6C69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50173" w:rsidRPr="00DD0AD4" w14:paraId="469F5531" w14:textId="77777777" w:rsidTr="00C11B0D">
        <w:trPr>
          <w:trHeight w:val="299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F9485C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9A6A0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A1141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79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6E54CF3D" w14:textId="4182E36A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Plan 202</w:t>
            </w:r>
            <w:r w:rsidR="000E2870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6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.   </w:t>
            </w:r>
            <w:r w:rsidR="00AD75F8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                                   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EUR</w:t>
            </w:r>
          </w:p>
        </w:tc>
      </w:tr>
      <w:tr w:rsidR="00150173" w:rsidRPr="00DD0AD4" w14:paraId="1AED1C6D" w14:textId="77777777" w:rsidTr="00C11B0D">
        <w:trPr>
          <w:trHeight w:val="285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4005B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E8ECE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46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95652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47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D114766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</w:t>
            </w:r>
          </w:p>
        </w:tc>
      </w:tr>
      <w:tr w:rsidR="00150173" w:rsidRPr="00DD0AD4" w14:paraId="468656FE" w14:textId="77777777" w:rsidTr="003B47CC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84B8E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9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5D2744C6" w14:textId="1A10AFD9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PRIHODI</w:t>
            </w:r>
          </w:p>
        </w:tc>
      </w:tr>
      <w:tr w:rsidR="00150173" w:rsidRPr="00DD0AD4" w14:paraId="4EBC09F8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419CE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EAAE9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75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F7386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usluga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614FD570" w14:textId="6F541F8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50173" w:rsidRPr="00DD0AD4" w14:paraId="531ED6F0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5898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E8F78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76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2B6AD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trgovačke robe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23A6DAA6" w14:textId="094A5E2F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50173" w:rsidRPr="00DD0AD4" w14:paraId="6384A89B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89DB6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737DD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77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716F0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prihodi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28E7E68E" w14:textId="111BABF6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1.300</w:t>
            </w:r>
          </w:p>
        </w:tc>
      </w:tr>
      <w:tr w:rsidR="00150173" w:rsidRPr="00DD0AD4" w14:paraId="794F745B" w14:textId="77777777" w:rsidTr="000E2870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52609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11E68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78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84E6D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i izvanredni prihodi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433592D9" w14:textId="23591924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50173" w:rsidRPr="00DD0AD4" w14:paraId="60D5FBF0" w14:textId="77777777" w:rsidTr="006501AD">
        <w:trPr>
          <w:trHeight w:val="364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FCBFA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13F03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CB4669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prihodi: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0F58E857" w14:textId="5310A9C7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1.300</w:t>
            </w:r>
          </w:p>
        </w:tc>
      </w:tr>
      <w:tr w:rsidR="00150173" w:rsidRPr="00DD0AD4" w14:paraId="08448447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F1815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9748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BB94B5" w14:textId="740AD07A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50173" w:rsidRPr="00DD0AD4" w14:paraId="1BF80B2B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344D3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432DB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00474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Materijalni troškovi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vAlign w:val="center"/>
          </w:tcPr>
          <w:p w14:paraId="7917AA95" w14:textId="1728D69B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3.200</w:t>
            </w:r>
          </w:p>
        </w:tc>
      </w:tr>
      <w:tr w:rsidR="00150173" w:rsidRPr="00DD0AD4" w14:paraId="1EF1CB60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D13FF9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FF4A6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41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938D5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Ostali vanjski troškovi  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5EF60384" w14:textId="568A11E6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112.000</w:t>
            </w:r>
          </w:p>
        </w:tc>
      </w:tr>
      <w:tr w:rsidR="00150173" w:rsidRPr="00DD0AD4" w14:paraId="4EE3EDBC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3F558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81825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42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21DA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Troškovi osoblja 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17B67CF1" w14:textId="27E35103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420.000</w:t>
            </w:r>
          </w:p>
        </w:tc>
      </w:tr>
      <w:tr w:rsidR="00150173" w:rsidRPr="00DD0AD4" w14:paraId="4F77009F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42A61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A7FFE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CE1F4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Amortizacija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48C52DB3" w14:textId="677AEF23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11.000</w:t>
            </w:r>
          </w:p>
        </w:tc>
      </w:tr>
      <w:tr w:rsidR="00150173" w:rsidRPr="00DD0AD4" w14:paraId="65C92013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FB060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FE19D5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46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1DABE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troškovi poslovanja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0EA1871D" w14:textId="128FDBB2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22.000</w:t>
            </w:r>
          </w:p>
        </w:tc>
      </w:tr>
      <w:tr w:rsidR="00150173" w:rsidRPr="00DD0AD4" w14:paraId="4158EA3E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0701C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9E201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FEF59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6DADD889" w14:textId="454D3B1A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4.500</w:t>
            </w:r>
          </w:p>
        </w:tc>
      </w:tr>
      <w:tr w:rsidR="00150173" w:rsidRPr="00DD0AD4" w14:paraId="6FC2D72C" w14:textId="77777777" w:rsidTr="006501A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1F2AB6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647F5" w14:textId="77777777" w:rsidR="00150173" w:rsidRPr="00DD0AD4" w:rsidRDefault="00150173" w:rsidP="001501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3528C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rashodi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1DB2CF2E" w14:textId="69002705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6.000</w:t>
            </w:r>
          </w:p>
        </w:tc>
      </w:tr>
      <w:tr w:rsidR="00150173" w:rsidRPr="00DD0AD4" w14:paraId="730BC1F3" w14:textId="77777777" w:rsidTr="006501AD">
        <w:trPr>
          <w:trHeight w:val="364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5AD6B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9AB437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4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0093B8" w14:textId="0313529A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Ukupno </w:t>
            </w:r>
            <w:r w:rsidR="003B47CC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rashodi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47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3D2FEFB5" w14:textId="22298D7D" w:rsidR="00150173" w:rsidRPr="00DD0AD4" w:rsidRDefault="006501AD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578.700</w:t>
            </w:r>
          </w:p>
        </w:tc>
      </w:tr>
      <w:tr w:rsidR="00150173" w:rsidRPr="00DD0AD4" w14:paraId="081EE103" w14:textId="77777777" w:rsidTr="00C11B0D">
        <w:trPr>
          <w:trHeight w:val="285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C8742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DABBE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327DC7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00865" w14:textId="77777777" w:rsidR="00150173" w:rsidRPr="00DD0AD4" w:rsidRDefault="00150173" w:rsidP="001501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50173" w:rsidRPr="00DD0AD4" w14:paraId="0CF80F77" w14:textId="77777777" w:rsidTr="00C11B0D">
        <w:trPr>
          <w:trHeight w:val="271"/>
        </w:trPr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AAED29" w14:textId="16FED979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495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58F2CB" w14:textId="4B65AF31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738BA" w14:textId="77777777" w:rsidR="00150173" w:rsidRPr="00DD0AD4" w:rsidRDefault="00150173" w:rsidP="001501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04A677EE" w14:textId="63E14ACE" w:rsidR="00150173" w:rsidRPr="00DD0AD4" w:rsidRDefault="00150173" w:rsidP="00617B78">
      <w:pPr>
        <w:pStyle w:val="Odlomakpopisa"/>
        <w:numPr>
          <w:ilvl w:val="1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D0AD4">
        <w:rPr>
          <w:rFonts w:ascii="Times New Roman" w:hAnsi="Times New Roman" w:cs="Times New Roman"/>
          <w:b/>
          <w:bCs/>
          <w:sz w:val="24"/>
          <w:szCs w:val="24"/>
        </w:rPr>
        <w:t>Komunalne djelatnosti</w:t>
      </w:r>
    </w:p>
    <w:p w14:paraId="7F3AE61F" w14:textId="6F231948" w:rsidR="00150173" w:rsidRPr="00DD0AD4" w:rsidRDefault="00617B78" w:rsidP="00831776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Ova organizacijska cjelina sastoji se od sljede</w:t>
      </w:r>
      <w:r w:rsidR="006122A4" w:rsidRPr="00DD0AD4">
        <w:rPr>
          <w:rFonts w:ascii="Times New Roman" w:hAnsi="Times New Roman" w:cs="Times New Roman"/>
          <w:sz w:val="24"/>
          <w:szCs w:val="24"/>
        </w:rPr>
        <w:t>ć</w:t>
      </w:r>
      <w:r w:rsidRPr="00DD0AD4">
        <w:rPr>
          <w:rFonts w:ascii="Times New Roman" w:hAnsi="Times New Roman" w:cs="Times New Roman"/>
          <w:sz w:val="24"/>
          <w:szCs w:val="24"/>
        </w:rPr>
        <w:t>ih ustrojstvenih jedinica;</w:t>
      </w:r>
    </w:p>
    <w:p w14:paraId="5B44BA6D" w14:textId="091C5197" w:rsidR="00617B78" w:rsidRPr="00DD0AD4" w:rsidRDefault="00617B78" w:rsidP="00831776">
      <w:pPr>
        <w:pStyle w:val="Odlomakpopisa"/>
        <w:numPr>
          <w:ilvl w:val="0"/>
          <w:numId w:val="7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KOMUNALNI POSLOVI I ZELENE POVRŠINE</w:t>
      </w:r>
    </w:p>
    <w:p w14:paraId="348F1E9F" w14:textId="1C6C3A4E" w:rsidR="00617B78" w:rsidRPr="00DD0AD4" w:rsidRDefault="00913097" w:rsidP="00831776">
      <w:pPr>
        <w:pStyle w:val="Odlomakpopisa"/>
        <w:numPr>
          <w:ilvl w:val="0"/>
          <w:numId w:val="7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PARKINZI</w:t>
      </w:r>
    </w:p>
    <w:p w14:paraId="24BF0A77" w14:textId="45DF03C8" w:rsidR="00617B78" w:rsidRPr="00DD0AD4" w:rsidRDefault="00913097" w:rsidP="00831776">
      <w:pPr>
        <w:pStyle w:val="Odlomakpopisa"/>
        <w:numPr>
          <w:ilvl w:val="0"/>
          <w:numId w:val="7"/>
        </w:numPr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TRŽNICA</w:t>
      </w:r>
    </w:p>
    <w:p w14:paraId="7B0F363F" w14:textId="77777777" w:rsidR="001A1601" w:rsidRPr="00DD0AD4" w:rsidRDefault="001A1601" w:rsidP="00831776">
      <w:pPr>
        <w:pStyle w:val="Odlomakpopisa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7151455F" w14:textId="533E238A" w:rsidR="000A1B6D" w:rsidRPr="00DD0AD4" w:rsidRDefault="00617B78" w:rsidP="00831776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Planirani rashodi za 202</w:t>
      </w:r>
      <w:r w:rsidR="000E2870" w:rsidRPr="00DD0AD4">
        <w:rPr>
          <w:rFonts w:ascii="Times New Roman" w:hAnsi="Times New Roman" w:cs="Times New Roman"/>
          <w:sz w:val="24"/>
          <w:szCs w:val="24"/>
        </w:rPr>
        <w:t>6</w:t>
      </w:r>
      <w:r w:rsidRPr="00DD0AD4">
        <w:rPr>
          <w:rFonts w:ascii="Times New Roman" w:hAnsi="Times New Roman" w:cs="Times New Roman"/>
          <w:sz w:val="24"/>
          <w:szCs w:val="24"/>
        </w:rPr>
        <w:t>. godinu iznose =</w:t>
      </w:r>
      <w:r w:rsidR="000E2870" w:rsidRPr="00DD0AD4">
        <w:rPr>
          <w:rFonts w:ascii="Times New Roman" w:hAnsi="Times New Roman" w:cs="Times New Roman"/>
          <w:sz w:val="24"/>
          <w:szCs w:val="24"/>
        </w:rPr>
        <w:t>2.233.800</w:t>
      </w:r>
      <w:r w:rsidRPr="00DD0AD4">
        <w:rPr>
          <w:rFonts w:ascii="Times New Roman" w:hAnsi="Times New Roman" w:cs="Times New Roman"/>
          <w:sz w:val="24"/>
          <w:szCs w:val="24"/>
        </w:rPr>
        <w:t xml:space="preserve"> EUR. Pove</w:t>
      </w:r>
      <w:r w:rsidR="006122A4" w:rsidRPr="00DD0AD4">
        <w:rPr>
          <w:rFonts w:ascii="Times New Roman" w:hAnsi="Times New Roman" w:cs="Times New Roman"/>
          <w:sz w:val="24"/>
          <w:szCs w:val="24"/>
        </w:rPr>
        <w:t>ć</w:t>
      </w:r>
      <w:r w:rsidRPr="00DD0AD4">
        <w:rPr>
          <w:rFonts w:ascii="Times New Roman" w:hAnsi="Times New Roman" w:cs="Times New Roman"/>
          <w:sz w:val="24"/>
          <w:szCs w:val="24"/>
        </w:rPr>
        <w:t>anje rashoda temelji se na</w:t>
      </w:r>
      <w:r w:rsidR="00386EB5">
        <w:rPr>
          <w:rFonts w:ascii="Times New Roman" w:hAnsi="Times New Roman" w:cs="Times New Roman"/>
          <w:sz w:val="24"/>
          <w:szCs w:val="24"/>
        </w:rPr>
        <w:t xml:space="preserve"> </w:t>
      </w:r>
      <w:r w:rsidRPr="00DD0AD4">
        <w:rPr>
          <w:rFonts w:ascii="Times New Roman" w:hAnsi="Times New Roman" w:cs="Times New Roman"/>
          <w:sz w:val="24"/>
          <w:szCs w:val="24"/>
        </w:rPr>
        <w:t>realizaciji planiranih aktivnosti</w:t>
      </w:r>
      <w:r w:rsidR="000A1B6D" w:rsidRPr="00DD0AD4">
        <w:rPr>
          <w:rFonts w:ascii="Times New Roman" w:hAnsi="Times New Roman" w:cs="Times New Roman"/>
          <w:sz w:val="24"/>
          <w:szCs w:val="24"/>
        </w:rPr>
        <w:t xml:space="preserve"> </w:t>
      </w:r>
      <w:r w:rsidR="00630A29" w:rsidRPr="00DD0AD4">
        <w:rPr>
          <w:rFonts w:ascii="Times New Roman" w:hAnsi="Times New Roman" w:cs="Times New Roman"/>
          <w:sz w:val="24"/>
          <w:szCs w:val="24"/>
        </w:rPr>
        <w:t>uzevši u obzir rast cijena energenata, usluga, roba i materija</w:t>
      </w:r>
      <w:r w:rsidR="001C3B5A">
        <w:rPr>
          <w:rFonts w:ascii="Times New Roman" w:hAnsi="Times New Roman" w:cs="Times New Roman"/>
          <w:sz w:val="24"/>
          <w:szCs w:val="24"/>
        </w:rPr>
        <w:t xml:space="preserve">la </w:t>
      </w:r>
      <w:r w:rsidR="00630A29" w:rsidRPr="00DD0AD4">
        <w:rPr>
          <w:rFonts w:ascii="Times New Roman" w:hAnsi="Times New Roman" w:cs="Times New Roman"/>
          <w:sz w:val="24"/>
          <w:szCs w:val="24"/>
        </w:rPr>
        <w:t>potrebnih za obavljanje redovitih djelatnosti Društva te rasta plaća u odnosu na prethodno obračunsko razdoblje.</w:t>
      </w:r>
    </w:p>
    <w:p w14:paraId="462503ED" w14:textId="17976A23" w:rsidR="00DF2607" w:rsidRPr="00DD0AD4" w:rsidRDefault="00DF2607" w:rsidP="00831776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Realizirana je nabava</w:t>
      </w:r>
      <w:r w:rsidR="001A1601" w:rsidRPr="00DD0AD4">
        <w:rPr>
          <w:rFonts w:ascii="Times New Roman" w:hAnsi="Times New Roman" w:cs="Times New Roman"/>
          <w:sz w:val="24"/>
          <w:szCs w:val="24"/>
        </w:rPr>
        <w:t xml:space="preserve"> jednog rabljenog teretnog vozila kiper (6+1) planiranog u prethodnom Poslovnom planu te cisterne za vodu.</w:t>
      </w:r>
    </w:p>
    <w:p w14:paraId="10EC9ED9" w14:textId="54A6C6B0" w:rsidR="00630A29" w:rsidRPr="00DD0AD4" w:rsidRDefault="00630A29" w:rsidP="00831776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Komunalna djelatnost dodatno će se angažirati na dovršenju </w:t>
      </w:r>
      <w:r w:rsidR="00C12F7F" w:rsidRPr="00DD0AD4">
        <w:rPr>
          <w:rFonts w:ascii="Times New Roman" w:hAnsi="Times New Roman" w:cs="Times New Roman"/>
          <w:sz w:val="24"/>
          <w:szCs w:val="24"/>
        </w:rPr>
        <w:t>uređenja zelenih površina uz šetnicu Lungomare</w:t>
      </w:r>
      <w:r w:rsidR="00297B3D" w:rsidRPr="00DD0AD4">
        <w:rPr>
          <w:rFonts w:ascii="Times New Roman" w:hAnsi="Times New Roman" w:cs="Times New Roman"/>
          <w:sz w:val="24"/>
          <w:szCs w:val="24"/>
        </w:rPr>
        <w:t>. P</w:t>
      </w:r>
      <w:r w:rsidR="00C12F7F" w:rsidRPr="00DD0AD4">
        <w:rPr>
          <w:rFonts w:ascii="Times New Roman" w:hAnsi="Times New Roman" w:cs="Times New Roman"/>
          <w:sz w:val="24"/>
          <w:szCs w:val="24"/>
        </w:rPr>
        <w:t>lanira se nabava još jednog rabljenog teretnog vozila B kateg</w:t>
      </w:r>
      <w:r w:rsidR="002F5F8E" w:rsidRPr="00DD0AD4">
        <w:rPr>
          <w:rFonts w:ascii="Times New Roman" w:hAnsi="Times New Roman" w:cs="Times New Roman"/>
          <w:sz w:val="24"/>
          <w:szCs w:val="24"/>
        </w:rPr>
        <w:t>o</w:t>
      </w:r>
      <w:r w:rsidR="00C12F7F" w:rsidRPr="00DD0AD4">
        <w:rPr>
          <w:rFonts w:ascii="Times New Roman" w:hAnsi="Times New Roman" w:cs="Times New Roman"/>
          <w:sz w:val="24"/>
          <w:szCs w:val="24"/>
        </w:rPr>
        <w:t xml:space="preserve">rije </w:t>
      </w:r>
      <w:r w:rsidR="002F5F8E" w:rsidRPr="00DD0AD4">
        <w:rPr>
          <w:rFonts w:ascii="Times New Roman" w:hAnsi="Times New Roman" w:cs="Times New Roman"/>
          <w:sz w:val="24"/>
          <w:szCs w:val="24"/>
        </w:rPr>
        <w:t>u vrijednosti do 12.000 EUR</w:t>
      </w:r>
      <w:r w:rsidR="00C12F7F" w:rsidRPr="00DD0AD4">
        <w:rPr>
          <w:rFonts w:ascii="Times New Roman" w:hAnsi="Times New Roman" w:cs="Times New Roman"/>
          <w:sz w:val="24"/>
          <w:szCs w:val="24"/>
        </w:rPr>
        <w:t xml:space="preserve"> te </w:t>
      </w:r>
      <w:r w:rsidR="00297B3D" w:rsidRPr="00DD0AD4">
        <w:rPr>
          <w:rFonts w:ascii="Times New Roman" w:hAnsi="Times New Roman" w:cs="Times New Roman"/>
          <w:sz w:val="24"/>
          <w:szCs w:val="24"/>
        </w:rPr>
        <w:t xml:space="preserve">manji rabljeni kamion vrijednosti do 26.000 EUR. Planira se </w:t>
      </w:r>
      <w:r w:rsidR="00C12F7F" w:rsidRPr="00DD0AD4">
        <w:rPr>
          <w:rFonts w:ascii="Times New Roman" w:hAnsi="Times New Roman" w:cs="Times New Roman"/>
          <w:sz w:val="24"/>
          <w:szCs w:val="24"/>
        </w:rPr>
        <w:t xml:space="preserve">obnavljanje dotrajale </w:t>
      </w:r>
      <w:r w:rsidR="00C12F7F" w:rsidRPr="00DD0AD4">
        <w:rPr>
          <w:rFonts w:ascii="Times New Roman" w:hAnsi="Times New Roman" w:cs="Times New Roman"/>
          <w:sz w:val="24"/>
          <w:szCs w:val="24"/>
        </w:rPr>
        <w:lastRenderedPageBreak/>
        <w:t>opreme i dopuna radnih strojeva i alata</w:t>
      </w:r>
      <w:r w:rsidR="00297B3D" w:rsidRPr="00DD0AD4">
        <w:rPr>
          <w:rFonts w:ascii="Times New Roman" w:hAnsi="Times New Roman" w:cs="Times New Roman"/>
          <w:sz w:val="24"/>
          <w:szCs w:val="24"/>
        </w:rPr>
        <w:t xml:space="preserve"> ukupne vrijednosti do 25.000 EUR te oprema za navodnjavanje u vrijednosti do 26.000 EUR.</w:t>
      </w:r>
    </w:p>
    <w:p w14:paraId="45173FF4" w14:textId="116FF184" w:rsidR="00C12F7F" w:rsidRPr="00DD0AD4" w:rsidRDefault="00C12F7F" w:rsidP="00831776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U sklopu parkinga očeku</w:t>
      </w:r>
      <w:r w:rsidR="002F5F8E" w:rsidRPr="00DD0AD4">
        <w:rPr>
          <w:rFonts w:ascii="Times New Roman" w:hAnsi="Times New Roman" w:cs="Times New Roman"/>
          <w:sz w:val="24"/>
          <w:szCs w:val="24"/>
        </w:rPr>
        <w:t>je</w:t>
      </w:r>
      <w:r w:rsidRPr="00DD0AD4">
        <w:rPr>
          <w:rFonts w:ascii="Times New Roman" w:hAnsi="Times New Roman" w:cs="Times New Roman"/>
          <w:sz w:val="24"/>
          <w:szCs w:val="24"/>
        </w:rPr>
        <w:t xml:space="preserve"> se dodatni prihod od parkinga LEDO koji će u 2026. godini biti u punoj funkciji</w:t>
      </w:r>
      <w:r w:rsidR="002F5F8E" w:rsidRPr="00DD0AD4">
        <w:rPr>
          <w:rFonts w:ascii="Times New Roman" w:hAnsi="Times New Roman" w:cs="Times New Roman"/>
          <w:sz w:val="24"/>
          <w:szCs w:val="24"/>
        </w:rPr>
        <w:t xml:space="preserve"> cijelu godinu</w:t>
      </w:r>
      <w:r w:rsidRPr="00DD0AD4">
        <w:rPr>
          <w:rFonts w:ascii="Times New Roman" w:hAnsi="Times New Roman" w:cs="Times New Roman"/>
          <w:sz w:val="24"/>
          <w:szCs w:val="24"/>
        </w:rPr>
        <w:t>. Aktiviranjem tog zatvorenog parkinga dobiveno je 88 novih parkirnih mjesta pod nap</w:t>
      </w:r>
      <w:r w:rsidR="002F5F8E" w:rsidRPr="00DD0AD4">
        <w:rPr>
          <w:rFonts w:ascii="Times New Roman" w:hAnsi="Times New Roman" w:cs="Times New Roman"/>
          <w:sz w:val="24"/>
          <w:szCs w:val="24"/>
        </w:rPr>
        <w:t>l</w:t>
      </w:r>
      <w:r w:rsidRPr="00DD0AD4">
        <w:rPr>
          <w:rFonts w:ascii="Times New Roman" w:hAnsi="Times New Roman" w:cs="Times New Roman"/>
          <w:sz w:val="24"/>
          <w:szCs w:val="24"/>
        </w:rPr>
        <w:t>atom</w:t>
      </w:r>
      <w:r w:rsidR="002F5F8E" w:rsidRPr="00DD0AD4">
        <w:rPr>
          <w:rFonts w:ascii="Times New Roman" w:hAnsi="Times New Roman" w:cs="Times New Roman"/>
          <w:sz w:val="24"/>
          <w:szCs w:val="24"/>
        </w:rPr>
        <w:t>.</w:t>
      </w:r>
      <w:r w:rsidRPr="00DD0A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B11B9E" w14:textId="11E644D2" w:rsidR="005871DF" w:rsidRPr="00DD0AD4" w:rsidRDefault="00913097" w:rsidP="00831776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U sklopu komunalnih djelatnosti je i nova zatvorena tržnica; </w:t>
      </w:r>
      <w:r w:rsidR="002F5F8E" w:rsidRPr="00DD0AD4">
        <w:rPr>
          <w:rFonts w:ascii="Times New Roman" w:hAnsi="Times New Roman" w:cs="Times New Roman"/>
          <w:sz w:val="24"/>
          <w:szCs w:val="24"/>
        </w:rPr>
        <w:t xml:space="preserve">ne očekuju se značajnije promjene u odnosu na 2025. </w:t>
      </w:r>
      <w:r w:rsidR="005871DF" w:rsidRPr="00DD0AD4">
        <w:rPr>
          <w:rFonts w:ascii="Times New Roman" w:hAnsi="Times New Roman" w:cs="Times New Roman"/>
          <w:sz w:val="24"/>
          <w:szCs w:val="24"/>
        </w:rPr>
        <w:t xml:space="preserve">jer </w:t>
      </w:r>
      <w:r w:rsidR="002F5F8E" w:rsidRPr="00DD0AD4">
        <w:rPr>
          <w:rFonts w:ascii="Times New Roman" w:hAnsi="Times New Roman" w:cs="Times New Roman"/>
          <w:sz w:val="24"/>
          <w:szCs w:val="24"/>
        </w:rPr>
        <w:t>godine</w:t>
      </w:r>
      <w:r w:rsidR="00297B3D" w:rsidRPr="00DD0AD4">
        <w:rPr>
          <w:rFonts w:ascii="Times New Roman" w:hAnsi="Times New Roman" w:cs="Times New Roman"/>
          <w:sz w:val="24"/>
          <w:szCs w:val="24"/>
        </w:rPr>
        <w:t xml:space="preserve"> osim prethodno navedenih rasta troškova poslovanja</w:t>
      </w:r>
      <w:r w:rsidR="00703D9E" w:rsidRPr="00DD0AD4">
        <w:rPr>
          <w:rFonts w:ascii="Times New Roman" w:hAnsi="Times New Roman" w:cs="Times New Roman"/>
          <w:sz w:val="24"/>
          <w:szCs w:val="24"/>
        </w:rPr>
        <w:t>.</w:t>
      </w:r>
      <w:r w:rsidR="00297B3D" w:rsidRPr="00DD0AD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FEB765B" w14:textId="747467B1" w:rsidR="003B47CC" w:rsidRPr="00DD0AD4" w:rsidRDefault="003B47CC" w:rsidP="00386EB5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Ukupni prihodi za komunalne djelatnosti planiraju se u iznosu od</w:t>
      </w:r>
      <w:r w:rsidR="009C1BF3" w:rsidRPr="00DD0AD4">
        <w:rPr>
          <w:rFonts w:ascii="Times New Roman" w:hAnsi="Times New Roman" w:cs="Times New Roman"/>
          <w:sz w:val="24"/>
          <w:szCs w:val="24"/>
        </w:rPr>
        <w:t xml:space="preserve"> =2.</w:t>
      </w:r>
      <w:r w:rsidR="00703D9E" w:rsidRPr="00DD0AD4">
        <w:rPr>
          <w:rFonts w:ascii="Times New Roman" w:hAnsi="Times New Roman" w:cs="Times New Roman"/>
          <w:sz w:val="24"/>
          <w:szCs w:val="24"/>
        </w:rPr>
        <w:t>867.480</w:t>
      </w:r>
      <w:r w:rsidR="009C1BF3" w:rsidRPr="00DD0AD4">
        <w:rPr>
          <w:rFonts w:ascii="Times New Roman" w:hAnsi="Times New Roman" w:cs="Times New Roman"/>
          <w:sz w:val="24"/>
          <w:szCs w:val="24"/>
        </w:rPr>
        <w:t xml:space="preserve"> EUR dok se rashodi planiraju u iznosu =</w:t>
      </w:r>
      <w:r w:rsidR="00703D9E" w:rsidRPr="00DD0AD4">
        <w:rPr>
          <w:rFonts w:ascii="Times New Roman" w:hAnsi="Times New Roman" w:cs="Times New Roman"/>
          <w:sz w:val="24"/>
          <w:szCs w:val="24"/>
        </w:rPr>
        <w:t>2.233.800 EUR</w:t>
      </w:r>
      <w:r w:rsidR="001A1601" w:rsidRPr="00DD0AD4">
        <w:rPr>
          <w:rFonts w:ascii="Times New Roman" w:hAnsi="Times New Roman" w:cs="Times New Roman"/>
          <w:sz w:val="24"/>
          <w:szCs w:val="24"/>
        </w:rPr>
        <w:t>, pregled prikazan u tablici u nastavku.</w:t>
      </w:r>
    </w:p>
    <w:p w14:paraId="7801DC05" w14:textId="77777777" w:rsidR="001A1601" w:rsidRPr="00DD0AD4" w:rsidRDefault="001A1601" w:rsidP="000A1B6D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tbl>
      <w:tblPr>
        <w:tblW w:w="9540" w:type="dxa"/>
        <w:tblLook w:val="04A0" w:firstRow="1" w:lastRow="0" w:firstColumn="1" w:lastColumn="0" w:noHBand="0" w:noVBand="1"/>
      </w:tblPr>
      <w:tblGrid>
        <w:gridCol w:w="960"/>
        <w:gridCol w:w="980"/>
        <w:gridCol w:w="4060"/>
        <w:gridCol w:w="3540"/>
      </w:tblGrid>
      <w:tr w:rsidR="00913097" w:rsidRPr="00DD0AD4" w14:paraId="52BE60BD" w14:textId="77777777" w:rsidTr="00913097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B2F4B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201B2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80560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5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7DB2E314" w14:textId="1228B026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Plan 202</w:t>
            </w:r>
            <w:r w:rsidR="00703D9E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6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.</w:t>
            </w:r>
            <w:r w:rsidR="000B3913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                 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EUR</w:t>
            </w:r>
          </w:p>
        </w:tc>
      </w:tr>
      <w:tr w:rsidR="00913097" w:rsidRPr="00DD0AD4" w14:paraId="5708CE99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210D8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D14AC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0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EDB08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35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95A5DD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913097" w:rsidRPr="00DD0AD4" w14:paraId="1553E173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EAB015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85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5171C9B4" w14:textId="7F5F6B55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PRIHODI</w:t>
            </w:r>
          </w:p>
        </w:tc>
      </w:tr>
      <w:tr w:rsidR="00913097" w:rsidRPr="00DD0AD4" w14:paraId="6B057CFC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CB133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6C2BF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75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A15B1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usluga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21EF0E54" w14:textId="41D369EE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2.737.000</w:t>
            </w:r>
          </w:p>
        </w:tc>
      </w:tr>
      <w:tr w:rsidR="00913097" w:rsidRPr="00DD0AD4" w14:paraId="165BD027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8D2E5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F8511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0A9E8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trgovačke robe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6B82DCC1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913097" w:rsidRPr="00DD0AD4" w14:paraId="5503E5EE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D1B58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EDB22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96ADD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prihodi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54156D03" w14:textId="1FA999FE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7.800</w:t>
            </w:r>
          </w:p>
        </w:tc>
      </w:tr>
      <w:tr w:rsidR="00913097" w:rsidRPr="00DD0AD4" w14:paraId="24969A58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8AD23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6CABE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CA940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i izvanredni prihodi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1EC5C801" w14:textId="757F990C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1.400</w:t>
            </w:r>
          </w:p>
        </w:tc>
      </w:tr>
      <w:tr w:rsidR="00913097" w:rsidRPr="00DD0AD4" w14:paraId="15CD839B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BDC7D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67BEF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D2F1A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5344E9E3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913097" w:rsidRPr="00DD0AD4" w14:paraId="27A8D7D8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E987F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CE2AD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0FCEF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183440DB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913097" w:rsidRPr="00DD0AD4" w14:paraId="36AE93DB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D3B7C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FB87F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5BFAD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65B6F3A9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913097" w:rsidRPr="00DD0AD4" w14:paraId="2F93EB12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AFCE4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4A9D8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49657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28285D66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913097" w:rsidRPr="00DD0AD4" w14:paraId="68CAA409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ADE349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547E1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9D34CD7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prihodi: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  <w:hideMark/>
          </w:tcPr>
          <w:p w14:paraId="1A37C699" w14:textId="2A8CA4CC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2.746.200</w:t>
            </w:r>
          </w:p>
        </w:tc>
      </w:tr>
      <w:tr w:rsidR="00913097" w:rsidRPr="00DD0AD4" w14:paraId="5ABA77AB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3DFE9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858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4CB1C409" w14:textId="245ED78A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TROŠKOVI</w:t>
            </w:r>
          </w:p>
        </w:tc>
      </w:tr>
      <w:tr w:rsidR="00913097" w:rsidRPr="00DD0AD4" w14:paraId="70F5BC3F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DB243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C97B1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45BF5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Materijalni troškovi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7C58AD1A" w14:textId="6C58146A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259.000</w:t>
            </w:r>
          </w:p>
        </w:tc>
      </w:tr>
      <w:tr w:rsidR="00913097" w:rsidRPr="00DD0AD4" w14:paraId="20D82754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3BC31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76EA8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41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CE81D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Ostali vanjski troškovi 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0DE18C83" w14:textId="5ECDB34A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241.500</w:t>
            </w:r>
          </w:p>
        </w:tc>
      </w:tr>
      <w:tr w:rsidR="00913097" w:rsidRPr="00DD0AD4" w14:paraId="7029E3FA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97BAA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9DA70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42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DBE92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Troškovi osoblja 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5184D69B" w14:textId="326C0A8F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1.280.000</w:t>
            </w:r>
          </w:p>
        </w:tc>
      </w:tr>
      <w:tr w:rsidR="00913097" w:rsidRPr="00DD0AD4" w14:paraId="354D9DEB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BEEB3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10CB0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0969A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Amortizacija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174E638C" w14:textId="27589AAD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200.500</w:t>
            </w:r>
          </w:p>
        </w:tc>
      </w:tr>
      <w:tr w:rsidR="00913097" w:rsidRPr="00DD0AD4" w14:paraId="4F1E21AA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012B7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AE838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46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3BA25C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troškovi poslovanja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37D05A1F" w14:textId="7F8210C2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60.000</w:t>
            </w:r>
          </w:p>
        </w:tc>
      </w:tr>
      <w:tr w:rsidR="00913097" w:rsidRPr="00DD0AD4" w14:paraId="7FC0AB59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E5EC2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616D0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5F758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288E8CEA" w14:textId="3DE64AC4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5.600</w:t>
            </w:r>
          </w:p>
        </w:tc>
      </w:tr>
      <w:tr w:rsidR="00913097" w:rsidRPr="00DD0AD4" w14:paraId="6928D86B" w14:textId="77777777" w:rsidTr="006501AD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A5F78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D50A3" w14:textId="77777777" w:rsidR="00913097" w:rsidRPr="00DD0AD4" w:rsidRDefault="00913097" w:rsidP="009130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B7972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rashodi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7B6EEA8B" w14:textId="699432EA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48.700</w:t>
            </w:r>
          </w:p>
        </w:tc>
      </w:tr>
      <w:tr w:rsidR="00913097" w:rsidRPr="00DD0AD4" w14:paraId="24F1DE4F" w14:textId="77777777" w:rsidTr="006501AD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37FDF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4D89A5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A64D8A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troškovi:</w:t>
            </w:r>
          </w:p>
        </w:tc>
        <w:tc>
          <w:tcPr>
            <w:tcW w:w="3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7FF995B9" w14:textId="62561CCF" w:rsidR="00913097" w:rsidRPr="00DD0AD4" w:rsidRDefault="006501AD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2.095.300</w:t>
            </w:r>
          </w:p>
        </w:tc>
      </w:tr>
      <w:tr w:rsidR="00913097" w:rsidRPr="00DD0AD4" w14:paraId="61F9867F" w14:textId="77777777" w:rsidTr="00913097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A392A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FF080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A3C3D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45AC8D" w14:textId="77777777" w:rsidR="00913097" w:rsidRPr="00DD0AD4" w:rsidRDefault="00913097" w:rsidP="009130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13097" w:rsidRPr="00DD0AD4" w14:paraId="3B5340C6" w14:textId="77777777" w:rsidTr="00C11B0D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997D8" w14:textId="485AD4ED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30DEA" w14:textId="655CED3F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5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A998AF" w14:textId="77777777" w:rsidR="00913097" w:rsidRPr="00DD0AD4" w:rsidRDefault="00913097" w:rsidP="009130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254E894F" w14:textId="2C219F84" w:rsidR="00913097" w:rsidRPr="00DD0AD4" w:rsidRDefault="00913097" w:rsidP="00E03588">
      <w:pPr>
        <w:pStyle w:val="Odlomakpopisa"/>
        <w:numPr>
          <w:ilvl w:val="1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D0AD4">
        <w:rPr>
          <w:rFonts w:ascii="Times New Roman" w:hAnsi="Times New Roman" w:cs="Times New Roman"/>
          <w:b/>
          <w:bCs/>
          <w:sz w:val="24"/>
          <w:szCs w:val="24"/>
        </w:rPr>
        <w:t>Gospodarske djelatnosti</w:t>
      </w:r>
    </w:p>
    <w:p w14:paraId="43866D34" w14:textId="77777777" w:rsidR="00E03588" w:rsidRPr="00DD0AD4" w:rsidRDefault="00E03588" w:rsidP="00E03588">
      <w:pPr>
        <w:pStyle w:val="Odlomakpopisa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9729C" w14:textId="7C104B8A" w:rsidR="00913097" w:rsidRPr="00DD0AD4" w:rsidRDefault="00913097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Ova organizacijska cjelina sastoji se od sljede</w:t>
      </w:r>
      <w:r w:rsidR="006122A4" w:rsidRPr="00DD0AD4">
        <w:rPr>
          <w:rFonts w:ascii="Times New Roman" w:hAnsi="Times New Roman" w:cs="Times New Roman"/>
          <w:sz w:val="24"/>
          <w:szCs w:val="24"/>
        </w:rPr>
        <w:t>ć</w:t>
      </w:r>
      <w:r w:rsidRPr="00DD0AD4">
        <w:rPr>
          <w:rFonts w:ascii="Times New Roman" w:hAnsi="Times New Roman" w:cs="Times New Roman"/>
          <w:sz w:val="24"/>
          <w:szCs w:val="24"/>
        </w:rPr>
        <w:t xml:space="preserve">ih </w:t>
      </w:r>
      <w:r w:rsidR="000E6C52" w:rsidRPr="00DD0AD4">
        <w:rPr>
          <w:rFonts w:ascii="Times New Roman" w:hAnsi="Times New Roman" w:cs="Times New Roman"/>
          <w:sz w:val="24"/>
          <w:szCs w:val="24"/>
        </w:rPr>
        <w:t>ustrojstvenih jedinica;</w:t>
      </w:r>
    </w:p>
    <w:p w14:paraId="5B89F16C" w14:textId="6E766582" w:rsidR="000E6C52" w:rsidRPr="00DD0AD4" w:rsidRDefault="000E6C52" w:rsidP="00831776">
      <w:pPr>
        <w:pStyle w:val="Odlomakpopisa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UPRAVLJANJE STAMBENIM ZGRADAMA</w:t>
      </w:r>
    </w:p>
    <w:p w14:paraId="46C948AC" w14:textId="3019CA11" w:rsidR="000E6C52" w:rsidRPr="00DD0AD4" w:rsidRDefault="000E6C52" w:rsidP="00831776">
      <w:pPr>
        <w:pStyle w:val="Odlomakpopisa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UGOSTITELJSTVO</w:t>
      </w:r>
    </w:p>
    <w:p w14:paraId="75939253" w14:textId="48B86517" w:rsidR="000E6C52" w:rsidRPr="00DD0AD4" w:rsidRDefault="000E6C52" w:rsidP="00831776">
      <w:pPr>
        <w:pStyle w:val="Odlomakpopisa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AQUAPARK</w:t>
      </w:r>
    </w:p>
    <w:p w14:paraId="746BF8A2" w14:textId="06A6530A" w:rsidR="000E6C52" w:rsidRPr="00DD0AD4" w:rsidRDefault="000E6C52" w:rsidP="00831776">
      <w:pPr>
        <w:pStyle w:val="Odlomakpopisa"/>
        <w:numPr>
          <w:ilvl w:val="0"/>
          <w:numId w:val="7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PLAŽE</w:t>
      </w:r>
    </w:p>
    <w:p w14:paraId="7A4DE57D" w14:textId="7C10BE8F" w:rsidR="000E6C52" w:rsidRPr="00DD0AD4" w:rsidRDefault="000E6C52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lastRenderedPageBreak/>
        <w:t xml:space="preserve">Odjel Upravljanja stambenim zgradama ima na redovnom upravljanju </w:t>
      </w:r>
      <w:r w:rsidR="001344AD" w:rsidRPr="00DD0AD4">
        <w:rPr>
          <w:rFonts w:ascii="Times New Roman" w:hAnsi="Times New Roman" w:cs="Times New Roman"/>
          <w:sz w:val="24"/>
          <w:szCs w:val="24"/>
        </w:rPr>
        <w:t>103 zgrade</w:t>
      </w:r>
      <w:r w:rsidRPr="00DD0AD4">
        <w:rPr>
          <w:rFonts w:ascii="Times New Roman" w:hAnsi="Times New Roman" w:cs="Times New Roman"/>
          <w:sz w:val="24"/>
          <w:szCs w:val="24"/>
        </w:rPr>
        <w:t xml:space="preserve"> s </w:t>
      </w:r>
      <w:r w:rsidR="001344AD" w:rsidRPr="00DD0AD4">
        <w:rPr>
          <w:rFonts w:ascii="Times New Roman" w:hAnsi="Times New Roman" w:cs="Times New Roman"/>
          <w:sz w:val="24"/>
          <w:szCs w:val="24"/>
        </w:rPr>
        <w:t xml:space="preserve">52.206,55  </w:t>
      </w:r>
      <w:r w:rsidRPr="00DD0AD4">
        <w:rPr>
          <w:rFonts w:ascii="Times New Roman" w:hAnsi="Times New Roman" w:cs="Times New Roman"/>
          <w:sz w:val="24"/>
          <w:szCs w:val="24"/>
        </w:rPr>
        <w:t xml:space="preserve"> kvadratnih metara te </w:t>
      </w:r>
      <w:r w:rsidR="001344AD" w:rsidRPr="00DD0AD4">
        <w:rPr>
          <w:rFonts w:ascii="Times New Roman" w:hAnsi="Times New Roman" w:cs="Times New Roman"/>
          <w:sz w:val="24"/>
          <w:szCs w:val="24"/>
        </w:rPr>
        <w:t>41</w:t>
      </w:r>
      <w:r w:rsidRPr="00DD0AD4">
        <w:rPr>
          <w:rFonts w:ascii="Times New Roman" w:hAnsi="Times New Roman" w:cs="Times New Roman"/>
          <w:sz w:val="24"/>
          <w:szCs w:val="24"/>
        </w:rPr>
        <w:t xml:space="preserve"> zgrad</w:t>
      </w:r>
      <w:r w:rsidR="0058417D" w:rsidRPr="00DD0AD4">
        <w:rPr>
          <w:rFonts w:ascii="Times New Roman" w:hAnsi="Times New Roman" w:cs="Times New Roman"/>
          <w:sz w:val="24"/>
          <w:szCs w:val="24"/>
        </w:rPr>
        <w:t>u</w:t>
      </w:r>
      <w:r w:rsidRPr="00DD0AD4">
        <w:rPr>
          <w:rFonts w:ascii="Times New Roman" w:hAnsi="Times New Roman" w:cs="Times New Roman"/>
          <w:sz w:val="24"/>
          <w:szCs w:val="24"/>
        </w:rPr>
        <w:t xml:space="preserve"> na prinudnom upravljanju, površine </w:t>
      </w:r>
      <w:r w:rsidR="001344AD" w:rsidRPr="00DD0AD4">
        <w:rPr>
          <w:rFonts w:ascii="Times New Roman" w:hAnsi="Times New Roman" w:cs="Times New Roman"/>
          <w:sz w:val="24"/>
          <w:szCs w:val="24"/>
        </w:rPr>
        <w:t>9.085,20</w:t>
      </w:r>
      <w:r w:rsidRPr="00DD0AD4">
        <w:rPr>
          <w:rFonts w:ascii="Times New Roman" w:hAnsi="Times New Roman" w:cs="Times New Roman"/>
          <w:sz w:val="24"/>
          <w:szCs w:val="24"/>
        </w:rPr>
        <w:t xml:space="preserve"> kvadratnih metara.</w:t>
      </w:r>
    </w:p>
    <w:p w14:paraId="0FE0C767" w14:textId="436C9BF3" w:rsidR="001A1601" w:rsidRPr="00DD0AD4" w:rsidRDefault="001A1601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Nominalno povećanje u odnosu na 2025. godinu je 15 zgrada više </w:t>
      </w:r>
      <w:r w:rsidR="00AB0550" w:rsidRPr="00DD0AD4">
        <w:rPr>
          <w:rFonts w:ascii="Times New Roman" w:hAnsi="Times New Roman" w:cs="Times New Roman"/>
          <w:sz w:val="24"/>
          <w:szCs w:val="24"/>
        </w:rPr>
        <w:t>te</w:t>
      </w:r>
      <w:r w:rsidRPr="00DD0AD4">
        <w:rPr>
          <w:rFonts w:ascii="Times New Roman" w:hAnsi="Times New Roman" w:cs="Times New Roman"/>
          <w:sz w:val="24"/>
          <w:szCs w:val="24"/>
        </w:rPr>
        <w:t xml:space="preserve"> 4.246,55 kvadratnih metara zgrada na redovnom upravljanju te smanjenje</w:t>
      </w:r>
      <w:r w:rsidR="00AB0550" w:rsidRPr="00DD0AD4">
        <w:rPr>
          <w:rFonts w:ascii="Times New Roman" w:hAnsi="Times New Roman" w:cs="Times New Roman"/>
          <w:sz w:val="24"/>
          <w:szCs w:val="24"/>
        </w:rPr>
        <w:t xml:space="preserve"> dok je smanjenje broja zgrada na prinudnom upravljanju </w:t>
      </w:r>
      <w:r w:rsidR="00702A59">
        <w:rPr>
          <w:rFonts w:ascii="Times New Roman" w:hAnsi="Times New Roman" w:cs="Times New Roman"/>
          <w:sz w:val="24"/>
          <w:szCs w:val="24"/>
        </w:rPr>
        <w:t>s</w:t>
      </w:r>
      <w:r w:rsidR="00AB0550" w:rsidRPr="00DD0AD4">
        <w:rPr>
          <w:rFonts w:ascii="Times New Roman" w:hAnsi="Times New Roman" w:cs="Times New Roman"/>
          <w:sz w:val="24"/>
          <w:szCs w:val="24"/>
        </w:rPr>
        <w:t xml:space="preserve"> 57 na 41, 16 zgrada manje odnosno 4.507,80 kvadratnih metara manje.</w:t>
      </w:r>
    </w:p>
    <w:p w14:paraId="67AB0ECF" w14:textId="38A78960" w:rsidR="00AB0550" w:rsidRPr="00DD0AD4" w:rsidRDefault="000E6C52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Očekuje se povećanje broja zgrada s ciljem od 65.000 kvadratnih metara zgrada na redovnom upravljanju. </w:t>
      </w:r>
    </w:p>
    <w:p w14:paraId="4DAF247C" w14:textId="287E0C5C" w:rsidR="009450B8" w:rsidRPr="00DD0AD4" w:rsidRDefault="009450B8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S obzirom na broj zgrada na prinudnom upravljanju</w:t>
      </w:r>
      <w:r w:rsidR="003C6995" w:rsidRPr="00DD0AD4">
        <w:rPr>
          <w:rFonts w:ascii="Times New Roman" w:hAnsi="Times New Roman" w:cs="Times New Roman"/>
          <w:sz w:val="24"/>
          <w:szCs w:val="24"/>
        </w:rPr>
        <w:t>, vrijeme i složenost problematike iziskuje dodatno angažiranje te time uzrokuje dodatne troškove s obzirom</w:t>
      </w:r>
      <w:r w:rsidR="0046111C">
        <w:rPr>
          <w:rFonts w:ascii="Times New Roman" w:hAnsi="Times New Roman" w:cs="Times New Roman"/>
          <w:sz w:val="24"/>
          <w:szCs w:val="24"/>
        </w:rPr>
        <w:t xml:space="preserve"> na to</w:t>
      </w:r>
      <w:r w:rsidR="003C6995" w:rsidRPr="00DD0AD4">
        <w:rPr>
          <w:rFonts w:ascii="Times New Roman" w:hAnsi="Times New Roman" w:cs="Times New Roman"/>
          <w:sz w:val="24"/>
          <w:szCs w:val="24"/>
        </w:rPr>
        <w:t xml:space="preserve"> da se ve</w:t>
      </w:r>
      <w:r w:rsidR="008C5F2D" w:rsidRPr="00DD0AD4">
        <w:rPr>
          <w:rFonts w:ascii="Times New Roman" w:hAnsi="Times New Roman" w:cs="Times New Roman"/>
          <w:sz w:val="24"/>
          <w:szCs w:val="24"/>
        </w:rPr>
        <w:t>ć</w:t>
      </w:r>
      <w:r w:rsidR="003C6995" w:rsidRPr="00DD0AD4">
        <w:rPr>
          <w:rFonts w:ascii="Times New Roman" w:hAnsi="Times New Roman" w:cs="Times New Roman"/>
          <w:sz w:val="24"/>
          <w:szCs w:val="24"/>
        </w:rPr>
        <w:t>ina tih zgrada nalazi na zašti</w:t>
      </w:r>
      <w:r w:rsidR="008C5F2D" w:rsidRPr="00DD0AD4">
        <w:rPr>
          <w:rFonts w:ascii="Times New Roman" w:hAnsi="Times New Roman" w:cs="Times New Roman"/>
          <w:sz w:val="24"/>
          <w:szCs w:val="24"/>
        </w:rPr>
        <w:t>ć</w:t>
      </w:r>
      <w:r w:rsidR="003C6995" w:rsidRPr="00DD0AD4">
        <w:rPr>
          <w:rFonts w:ascii="Times New Roman" w:hAnsi="Times New Roman" w:cs="Times New Roman"/>
          <w:sz w:val="24"/>
          <w:szCs w:val="24"/>
        </w:rPr>
        <w:t>enom kulturnom dobru</w:t>
      </w:r>
      <w:r w:rsidR="00053BC6" w:rsidRPr="00DD0AD4">
        <w:rPr>
          <w:rFonts w:ascii="Times New Roman" w:hAnsi="Times New Roman" w:cs="Times New Roman"/>
          <w:sz w:val="24"/>
          <w:szCs w:val="24"/>
        </w:rPr>
        <w:t>;</w:t>
      </w:r>
      <w:r w:rsidRPr="00DD0AD4">
        <w:rPr>
          <w:rFonts w:ascii="Times New Roman" w:hAnsi="Times New Roman" w:cs="Times New Roman"/>
          <w:sz w:val="24"/>
          <w:szCs w:val="24"/>
        </w:rPr>
        <w:t xml:space="preserve"> nije realno očekivati dobit</w:t>
      </w:r>
      <w:r w:rsidR="00CF2954" w:rsidRPr="00DD0AD4">
        <w:rPr>
          <w:rFonts w:ascii="Times New Roman" w:hAnsi="Times New Roman" w:cs="Times New Roman"/>
          <w:sz w:val="24"/>
          <w:szCs w:val="24"/>
        </w:rPr>
        <w:t xml:space="preserve"> pa se gubitak ostvaren obavljanjem djelatnosti podmiruje iz dobiti ostalih djelatnosti.</w:t>
      </w:r>
      <w:r w:rsidR="00AE3125" w:rsidRPr="00DD0AD4">
        <w:rPr>
          <w:rFonts w:ascii="Times New Roman" w:hAnsi="Times New Roman" w:cs="Times New Roman"/>
          <w:sz w:val="24"/>
          <w:szCs w:val="24"/>
        </w:rPr>
        <w:t xml:space="preserve"> </w:t>
      </w:r>
      <w:r w:rsidR="00AB0550" w:rsidRPr="00DD0AD4">
        <w:rPr>
          <w:rFonts w:ascii="Times New Roman" w:hAnsi="Times New Roman" w:cs="Times New Roman"/>
          <w:sz w:val="24"/>
          <w:szCs w:val="24"/>
        </w:rPr>
        <w:t xml:space="preserve">Dodatna obaveza je provođenje aktivnosti za </w:t>
      </w:r>
      <w:proofErr w:type="spellStart"/>
      <w:r w:rsidR="00AB0550" w:rsidRPr="00DD0AD4">
        <w:rPr>
          <w:rFonts w:ascii="Times New Roman" w:hAnsi="Times New Roman" w:cs="Times New Roman"/>
          <w:sz w:val="24"/>
          <w:szCs w:val="24"/>
        </w:rPr>
        <w:t>ishodovanje</w:t>
      </w:r>
      <w:proofErr w:type="spellEnd"/>
      <w:r w:rsidR="00AB0550" w:rsidRPr="00DD0AD4">
        <w:rPr>
          <w:rFonts w:ascii="Times New Roman" w:hAnsi="Times New Roman" w:cs="Times New Roman"/>
          <w:sz w:val="24"/>
          <w:szCs w:val="24"/>
        </w:rPr>
        <w:t xml:space="preserve"> OIB-a za sve zgrade na upravljanju što donosi značajno povećanje obima posla stoga se u</w:t>
      </w:r>
      <w:r w:rsidR="00AE3125" w:rsidRPr="00DD0AD4">
        <w:rPr>
          <w:rFonts w:ascii="Times New Roman" w:hAnsi="Times New Roman" w:cs="Times New Roman"/>
          <w:sz w:val="24"/>
          <w:szCs w:val="24"/>
        </w:rPr>
        <w:t xml:space="preserve"> 2026. godini planira se zapošljavanje još jednog radnika na puno radno vrijeme.</w:t>
      </w:r>
    </w:p>
    <w:p w14:paraId="3B7BE686" w14:textId="7E1B6FD7" w:rsidR="000E6C52" w:rsidRPr="00DD0AD4" w:rsidRDefault="000E6C52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Gradska kavana u vlasništvu društva u sklopu je gospodarskih djelatnosti.</w:t>
      </w:r>
      <w:r w:rsidR="00112938" w:rsidRPr="00DD0AD4">
        <w:rPr>
          <w:rFonts w:ascii="Times New Roman" w:hAnsi="Times New Roman" w:cs="Times New Roman"/>
          <w:sz w:val="24"/>
          <w:szCs w:val="24"/>
        </w:rPr>
        <w:t xml:space="preserve"> Broj radnika, </w:t>
      </w:r>
      <w:r w:rsidR="00F93FE5" w:rsidRPr="00DD0AD4">
        <w:rPr>
          <w:rFonts w:ascii="Times New Roman" w:hAnsi="Times New Roman" w:cs="Times New Roman"/>
          <w:sz w:val="24"/>
          <w:szCs w:val="24"/>
        </w:rPr>
        <w:t xml:space="preserve">prihodi i rashodi </w:t>
      </w:r>
      <w:r w:rsidRPr="00DD0AD4">
        <w:rPr>
          <w:rFonts w:ascii="Times New Roman" w:hAnsi="Times New Roman" w:cs="Times New Roman"/>
          <w:sz w:val="24"/>
          <w:szCs w:val="24"/>
        </w:rPr>
        <w:t>varira</w:t>
      </w:r>
      <w:r w:rsidR="0058417D" w:rsidRPr="00DD0AD4">
        <w:rPr>
          <w:rFonts w:ascii="Times New Roman" w:hAnsi="Times New Roman" w:cs="Times New Roman"/>
          <w:sz w:val="24"/>
          <w:szCs w:val="24"/>
        </w:rPr>
        <w:t>ju</w:t>
      </w:r>
      <w:r w:rsidRPr="00DD0AD4">
        <w:rPr>
          <w:rFonts w:ascii="Times New Roman" w:hAnsi="Times New Roman" w:cs="Times New Roman"/>
          <w:sz w:val="24"/>
          <w:szCs w:val="24"/>
        </w:rPr>
        <w:t xml:space="preserve"> tijekom godine zbog sezonskih oscilacija.</w:t>
      </w:r>
      <w:r w:rsidR="003D5170" w:rsidRPr="00DD0AD4">
        <w:rPr>
          <w:rFonts w:ascii="Times New Roman" w:hAnsi="Times New Roman" w:cs="Times New Roman"/>
          <w:sz w:val="24"/>
          <w:szCs w:val="24"/>
        </w:rPr>
        <w:t xml:space="preserve"> Pove</w:t>
      </w:r>
      <w:r w:rsidR="008C5F2D" w:rsidRPr="00DD0AD4">
        <w:rPr>
          <w:rFonts w:ascii="Times New Roman" w:hAnsi="Times New Roman" w:cs="Times New Roman"/>
          <w:sz w:val="24"/>
          <w:szCs w:val="24"/>
        </w:rPr>
        <w:t>ć</w:t>
      </w:r>
      <w:r w:rsidR="003D5170" w:rsidRPr="00DD0AD4">
        <w:rPr>
          <w:rFonts w:ascii="Times New Roman" w:hAnsi="Times New Roman" w:cs="Times New Roman"/>
          <w:sz w:val="24"/>
          <w:szCs w:val="24"/>
        </w:rPr>
        <w:t>ani rashodi očekuju se zbog ulaganja u kvalitetu usluge, rasta nabavnih cijena proizvoda i električne energije te zbog povećanja plaća, u skladu s rastom životnih troškova.</w:t>
      </w:r>
      <w:r w:rsidR="00B44642" w:rsidRPr="00DD0AD4">
        <w:rPr>
          <w:rFonts w:ascii="Times New Roman" w:hAnsi="Times New Roman" w:cs="Times New Roman"/>
          <w:sz w:val="24"/>
          <w:szCs w:val="24"/>
        </w:rPr>
        <w:t xml:space="preserve"> Iz tog razloga ići će se na korekciju cijena ponude kako bi se održala ravnoteža.</w:t>
      </w:r>
      <w:r w:rsidR="003D5170" w:rsidRPr="00DD0AD4">
        <w:rPr>
          <w:rFonts w:ascii="Times New Roman" w:hAnsi="Times New Roman" w:cs="Times New Roman"/>
          <w:sz w:val="24"/>
          <w:szCs w:val="24"/>
        </w:rPr>
        <w:t xml:space="preserve"> </w:t>
      </w:r>
      <w:r w:rsidR="00F93FE5" w:rsidRPr="00DD0AD4">
        <w:rPr>
          <w:rFonts w:ascii="Times New Roman" w:hAnsi="Times New Roman" w:cs="Times New Roman"/>
          <w:sz w:val="24"/>
          <w:szCs w:val="24"/>
        </w:rPr>
        <w:t>U 2026. godini ne planiraju se znatnija ulaganja u opremu.</w:t>
      </w:r>
    </w:p>
    <w:p w14:paraId="36E4137F" w14:textId="52163E9B" w:rsidR="00AE3125" w:rsidRPr="00DD0AD4" w:rsidRDefault="00AE3125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Početkom ljetne sezone u planu je otvoriti još jedno prodajno mjesto, kiosk BEACH BAR na području Stella </w:t>
      </w:r>
      <w:proofErr w:type="spellStart"/>
      <w:r w:rsidRPr="00DD0AD4">
        <w:rPr>
          <w:rFonts w:ascii="Times New Roman" w:hAnsi="Times New Roman" w:cs="Times New Roman"/>
          <w:sz w:val="24"/>
          <w:szCs w:val="24"/>
        </w:rPr>
        <w:t>Marisa</w:t>
      </w:r>
      <w:proofErr w:type="spellEnd"/>
      <w:r w:rsidRPr="00DD0AD4">
        <w:rPr>
          <w:rFonts w:ascii="Times New Roman" w:hAnsi="Times New Roman" w:cs="Times New Roman"/>
          <w:sz w:val="24"/>
          <w:szCs w:val="24"/>
        </w:rPr>
        <w:t xml:space="preserve"> te se očekuje dobit od djelatnosti ugostiteljstva. Osim troškova opremanja i stavljanja u pogon novog prodajnog mjesta zaposlit će se još jedna osoba </w:t>
      </w:r>
      <w:r w:rsidR="00BA1AD8" w:rsidRPr="00DD0AD4">
        <w:rPr>
          <w:rFonts w:ascii="Times New Roman" w:hAnsi="Times New Roman" w:cs="Times New Roman"/>
          <w:sz w:val="24"/>
          <w:szCs w:val="24"/>
        </w:rPr>
        <w:t>za potrebe ugostiteljstva</w:t>
      </w:r>
      <w:r w:rsidR="006D075F">
        <w:rPr>
          <w:rFonts w:ascii="Times New Roman" w:hAnsi="Times New Roman" w:cs="Times New Roman"/>
          <w:sz w:val="24"/>
          <w:szCs w:val="24"/>
        </w:rPr>
        <w:t>,</w:t>
      </w:r>
      <w:r w:rsidR="00BA1AD8" w:rsidRPr="00DD0AD4">
        <w:rPr>
          <w:rFonts w:ascii="Times New Roman" w:hAnsi="Times New Roman" w:cs="Times New Roman"/>
          <w:sz w:val="24"/>
          <w:szCs w:val="24"/>
        </w:rPr>
        <w:t xml:space="preserve"> ali se očekuje</w:t>
      </w:r>
      <w:r w:rsidRPr="00DD0AD4">
        <w:rPr>
          <w:rFonts w:ascii="Times New Roman" w:hAnsi="Times New Roman" w:cs="Times New Roman"/>
          <w:sz w:val="24"/>
          <w:szCs w:val="24"/>
        </w:rPr>
        <w:t xml:space="preserve"> </w:t>
      </w:r>
      <w:r w:rsidR="00BA1AD8" w:rsidRPr="00DD0AD4">
        <w:rPr>
          <w:rFonts w:ascii="Times New Roman" w:hAnsi="Times New Roman" w:cs="Times New Roman"/>
          <w:sz w:val="24"/>
          <w:szCs w:val="24"/>
        </w:rPr>
        <w:t>pokrivanje troškova i ostvarenje dobiti</w:t>
      </w:r>
      <w:r w:rsidR="006D075F">
        <w:rPr>
          <w:rFonts w:ascii="Times New Roman" w:hAnsi="Times New Roman" w:cs="Times New Roman"/>
          <w:sz w:val="24"/>
          <w:szCs w:val="24"/>
        </w:rPr>
        <w:t xml:space="preserve"> na</w:t>
      </w:r>
      <w:r w:rsidR="00BA1AD8" w:rsidRPr="00DD0AD4">
        <w:rPr>
          <w:rFonts w:ascii="Times New Roman" w:hAnsi="Times New Roman" w:cs="Times New Roman"/>
          <w:sz w:val="24"/>
          <w:szCs w:val="24"/>
        </w:rPr>
        <w:t xml:space="preserve"> temelj</w:t>
      </w:r>
      <w:r w:rsidR="006D075F">
        <w:rPr>
          <w:rFonts w:ascii="Times New Roman" w:hAnsi="Times New Roman" w:cs="Times New Roman"/>
          <w:sz w:val="24"/>
          <w:szCs w:val="24"/>
        </w:rPr>
        <w:t>u</w:t>
      </w:r>
      <w:r w:rsidR="00BA1AD8" w:rsidRPr="00DD0AD4">
        <w:rPr>
          <w:rFonts w:ascii="Times New Roman" w:hAnsi="Times New Roman" w:cs="Times New Roman"/>
          <w:sz w:val="24"/>
          <w:szCs w:val="24"/>
        </w:rPr>
        <w:t xml:space="preserve"> rasta</w:t>
      </w:r>
      <w:r w:rsidRPr="00DD0AD4">
        <w:rPr>
          <w:rFonts w:ascii="Times New Roman" w:hAnsi="Times New Roman" w:cs="Times New Roman"/>
          <w:sz w:val="24"/>
          <w:szCs w:val="24"/>
        </w:rPr>
        <w:t xml:space="preserve"> prihod</w:t>
      </w:r>
      <w:r w:rsidR="006D075F">
        <w:rPr>
          <w:rFonts w:ascii="Times New Roman" w:hAnsi="Times New Roman" w:cs="Times New Roman"/>
          <w:sz w:val="24"/>
          <w:szCs w:val="24"/>
        </w:rPr>
        <w:t xml:space="preserve">a </w:t>
      </w:r>
      <w:r w:rsidRPr="00DD0AD4">
        <w:rPr>
          <w:rFonts w:ascii="Times New Roman" w:hAnsi="Times New Roman" w:cs="Times New Roman"/>
          <w:sz w:val="24"/>
          <w:szCs w:val="24"/>
        </w:rPr>
        <w:t>od ugostiteljstva</w:t>
      </w:r>
      <w:r w:rsidR="00B44642" w:rsidRPr="00DD0AD4">
        <w:rPr>
          <w:rFonts w:ascii="Times New Roman" w:hAnsi="Times New Roman" w:cs="Times New Roman"/>
          <w:sz w:val="24"/>
          <w:szCs w:val="24"/>
        </w:rPr>
        <w:t xml:space="preserve"> </w:t>
      </w:r>
      <w:r w:rsidR="008C5F2D" w:rsidRPr="00DD0AD4">
        <w:rPr>
          <w:rFonts w:ascii="Times New Roman" w:hAnsi="Times New Roman" w:cs="Times New Roman"/>
          <w:sz w:val="24"/>
          <w:szCs w:val="24"/>
        </w:rPr>
        <w:t>od ostvarenog prometa</w:t>
      </w:r>
      <w:r w:rsidR="00B44642" w:rsidRPr="00DD0AD4">
        <w:rPr>
          <w:rFonts w:ascii="Times New Roman" w:hAnsi="Times New Roman" w:cs="Times New Roman"/>
          <w:sz w:val="24"/>
          <w:szCs w:val="24"/>
        </w:rPr>
        <w:t xml:space="preserve"> novog objekta.</w:t>
      </w:r>
      <w:r w:rsidRPr="00DD0AD4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019EAD94" w14:textId="22606ECE" w:rsidR="003D5170" w:rsidRPr="00DD0AD4" w:rsidRDefault="003D5170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="008B0A26">
        <w:rPr>
          <w:rFonts w:ascii="Times New Roman" w:hAnsi="Times New Roman" w:cs="Times New Roman"/>
          <w:sz w:val="24"/>
          <w:szCs w:val="24"/>
        </w:rPr>
        <w:t>A</w:t>
      </w:r>
      <w:r w:rsidRPr="00DD0AD4">
        <w:rPr>
          <w:rFonts w:ascii="Times New Roman" w:hAnsi="Times New Roman" w:cs="Times New Roman"/>
          <w:sz w:val="24"/>
          <w:szCs w:val="24"/>
        </w:rPr>
        <w:t>quapark</w:t>
      </w:r>
      <w:proofErr w:type="spellEnd"/>
      <w:r w:rsidRPr="00DD0AD4">
        <w:rPr>
          <w:rFonts w:ascii="Times New Roman" w:hAnsi="Times New Roman" w:cs="Times New Roman"/>
          <w:sz w:val="24"/>
          <w:szCs w:val="24"/>
        </w:rPr>
        <w:t xml:space="preserve"> društvo raspolaže koncesijskim odobrenjem u </w:t>
      </w:r>
      <w:r w:rsidR="008C5F2D" w:rsidRPr="00DD0AD4">
        <w:rPr>
          <w:rFonts w:ascii="Times New Roman" w:hAnsi="Times New Roman" w:cs="Times New Roman"/>
          <w:sz w:val="24"/>
          <w:szCs w:val="24"/>
        </w:rPr>
        <w:t>L</w:t>
      </w:r>
      <w:r w:rsidRPr="00DD0AD4">
        <w:rPr>
          <w:rFonts w:ascii="Times New Roman" w:hAnsi="Times New Roman" w:cs="Times New Roman"/>
          <w:sz w:val="24"/>
          <w:szCs w:val="24"/>
        </w:rPr>
        <w:t>aguni Stella Maris</w:t>
      </w:r>
      <w:r w:rsidR="00B44642" w:rsidRPr="00DD0AD4">
        <w:rPr>
          <w:rFonts w:ascii="Times New Roman" w:hAnsi="Times New Roman" w:cs="Times New Roman"/>
          <w:sz w:val="24"/>
          <w:szCs w:val="24"/>
        </w:rPr>
        <w:t xml:space="preserve">. </w:t>
      </w:r>
      <w:r w:rsidRPr="00DD0AD4">
        <w:rPr>
          <w:rFonts w:ascii="Times New Roman" w:hAnsi="Times New Roman" w:cs="Times New Roman"/>
          <w:sz w:val="24"/>
          <w:szCs w:val="24"/>
        </w:rPr>
        <w:t>S obzirom</w:t>
      </w:r>
      <w:r w:rsidR="003E514E">
        <w:rPr>
          <w:rFonts w:ascii="Times New Roman" w:hAnsi="Times New Roman" w:cs="Times New Roman"/>
          <w:sz w:val="24"/>
          <w:szCs w:val="24"/>
        </w:rPr>
        <w:t xml:space="preserve"> na to</w:t>
      </w:r>
      <w:r w:rsidRPr="00DD0AD4">
        <w:rPr>
          <w:rFonts w:ascii="Times New Roman" w:hAnsi="Times New Roman" w:cs="Times New Roman"/>
          <w:sz w:val="24"/>
          <w:szCs w:val="24"/>
        </w:rPr>
        <w:t xml:space="preserve"> da se radi o obavljanju djelatnosti sezonskog karaktera, nema stalno zaposlenih ve</w:t>
      </w:r>
      <w:r w:rsidR="008C5F2D" w:rsidRPr="00DD0AD4">
        <w:rPr>
          <w:rFonts w:ascii="Times New Roman" w:hAnsi="Times New Roman" w:cs="Times New Roman"/>
          <w:sz w:val="24"/>
          <w:szCs w:val="24"/>
        </w:rPr>
        <w:t>ć</w:t>
      </w:r>
      <w:r w:rsidRPr="00DD0AD4">
        <w:rPr>
          <w:rFonts w:ascii="Times New Roman" w:hAnsi="Times New Roman" w:cs="Times New Roman"/>
          <w:sz w:val="24"/>
          <w:szCs w:val="24"/>
        </w:rPr>
        <w:t xml:space="preserve"> se zapošljavaju sezonski radnici i studenti. Ostali </w:t>
      </w:r>
      <w:r w:rsidR="006D7A46" w:rsidRPr="00DD0AD4">
        <w:rPr>
          <w:rFonts w:ascii="Times New Roman" w:hAnsi="Times New Roman" w:cs="Times New Roman"/>
          <w:sz w:val="24"/>
          <w:szCs w:val="24"/>
        </w:rPr>
        <w:t xml:space="preserve">značajniji </w:t>
      </w:r>
      <w:r w:rsidRPr="00DD0AD4">
        <w:rPr>
          <w:rFonts w:ascii="Times New Roman" w:hAnsi="Times New Roman" w:cs="Times New Roman"/>
          <w:sz w:val="24"/>
          <w:szCs w:val="24"/>
        </w:rPr>
        <w:t xml:space="preserve">troškovi odnose se na </w:t>
      </w:r>
      <w:r w:rsidR="006D7A46" w:rsidRPr="00DD0AD4">
        <w:rPr>
          <w:rFonts w:ascii="Times New Roman" w:hAnsi="Times New Roman" w:cs="Times New Roman"/>
          <w:sz w:val="24"/>
          <w:szCs w:val="24"/>
        </w:rPr>
        <w:t xml:space="preserve">trošak koncesijskog odobrenja, </w:t>
      </w:r>
      <w:r w:rsidRPr="00DD0AD4">
        <w:rPr>
          <w:rFonts w:ascii="Times New Roman" w:hAnsi="Times New Roman" w:cs="Times New Roman"/>
          <w:sz w:val="24"/>
          <w:szCs w:val="24"/>
        </w:rPr>
        <w:t>pripremu</w:t>
      </w:r>
      <w:r w:rsidR="006D7A46" w:rsidRPr="00DD0AD4">
        <w:rPr>
          <w:rFonts w:ascii="Times New Roman" w:hAnsi="Times New Roman" w:cs="Times New Roman"/>
          <w:sz w:val="24"/>
          <w:szCs w:val="24"/>
        </w:rPr>
        <w:t xml:space="preserve">, montažu i demontažu </w:t>
      </w:r>
      <w:proofErr w:type="spellStart"/>
      <w:r w:rsidR="008B0A26">
        <w:rPr>
          <w:rFonts w:ascii="Times New Roman" w:hAnsi="Times New Roman" w:cs="Times New Roman"/>
          <w:sz w:val="24"/>
          <w:szCs w:val="24"/>
        </w:rPr>
        <w:t>A</w:t>
      </w:r>
      <w:r w:rsidR="006D7A46" w:rsidRPr="00DD0AD4">
        <w:rPr>
          <w:rFonts w:ascii="Times New Roman" w:hAnsi="Times New Roman" w:cs="Times New Roman"/>
          <w:sz w:val="24"/>
          <w:szCs w:val="24"/>
        </w:rPr>
        <w:t>quaparka</w:t>
      </w:r>
      <w:proofErr w:type="spellEnd"/>
      <w:r w:rsidR="006D7A46" w:rsidRPr="00DD0AD4">
        <w:rPr>
          <w:rFonts w:ascii="Times New Roman" w:hAnsi="Times New Roman" w:cs="Times New Roman"/>
          <w:sz w:val="24"/>
          <w:szCs w:val="24"/>
        </w:rPr>
        <w:t xml:space="preserve"> i troškove angažiranja čuvarske službe. S obzirom na očekivani rast cijena korištenih usluga i troškova rada, planira se povećanje rashoda. </w:t>
      </w:r>
      <w:r w:rsidRPr="00DD0AD4">
        <w:rPr>
          <w:rFonts w:ascii="Times New Roman" w:hAnsi="Times New Roman" w:cs="Times New Roman"/>
          <w:sz w:val="24"/>
          <w:szCs w:val="24"/>
        </w:rPr>
        <w:t xml:space="preserve">Prihodi se ostvaruju prodajom karata. </w:t>
      </w:r>
      <w:r w:rsidR="006D7A46" w:rsidRPr="00DD0AD4">
        <w:rPr>
          <w:rFonts w:ascii="Times New Roman" w:hAnsi="Times New Roman" w:cs="Times New Roman"/>
          <w:sz w:val="24"/>
          <w:szCs w:val="24"/>
        </w:rPr>
        <w:t>Planirano povećanje prihoda temelji se na ranijem početku rada u ljetnoj sezoni te korigiranim cijenama karata.</w:t>
      </w:r>
    </w:p>
    <w:p w14:paraId="17E28229" w14:textId="60E04C74" w:rsidR="00E03588" w:rsidRPr="00DD0AD4" w:rsidRDefault="00E03588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Plaže su pod koncesijom na rok od 20 godina</w:t>
      </w:r>
      <w:r w:rsidR="003D5170" w:rsidRPr="00DD0AD4">
        <w:rPr>
          <w:rFonts w:ascii="Times New Roman" w:hAnsi="Times New Roman" w:cs="Times New Roman"/>
          <w:sz w:val="24"/>
          <w:szCs w:val="24"/>
        </w:rPr>
        <w:t xml:space="preserve"> te ih Društvo daje u </w:t>
      </w:r>
      <w:r w:rsidR="008C5F2D" w:rsidRPr="00DD0AD4">
        <w:rPr>
          <w:rFonts w:ascii="Times New Roman" w:hAnsi="Times New Roman" w:cs="Times New Roman"/>
          <w:sz w:val="24"/>
          <w:szCs w:val="24"/>
        </w:rPr>
        <w:t>podzakup</w:t>
      </w:r>
      <w:r w:rsidR="003D5170" w:rsidRPr="00DD0AD4">
        <w:rPr>
          <w:rFonts w:ascii="Times New Roman" w:hAnsi="Times New Roman" w:cs="Times New Roman"/>
          <w:sz w:val="24"/>
          <w:szCs w:val="24"/>
        </w:rPr>
        <w:t xml:space="preserve"> za vršenje djelatnosti iznajmljivanja opreme i sportske aktivnosti</w:t>
      </w:r>
      <w:r w:rsidRPr="00DD0AD4">
        <w:rPr>
          <w:rFonts w:ascii="Times New Roman" w:hAnsi="Times New Roman" w:cs="Times New Roman"/>
          <w:sz w:val="24"/>
          <w:szCs w:val="24"/>
        </w:rPr>
        <w:t xml:space="preserve">. </w:t>
      </w:r>
      <w:r w:rsidR="006D7A46" w:rsidRPr="00DD0AD4">
        <w:rPr>
          <w:rFonts w:ascii="Times New Roman" w:hAnsi="Times New Roman" w:cs="Times New Roman"/>
          <w:sz w:val="24"/>
          <w:szCs w:val="24"/>
        </w:rPr>
        <w:t>Troškovi obuhvaćaju godišnji iznos koncesije te pripremu plaža prije početka ljetne sezone. Očekuje se rast troškova kao i prihoda baziran na ugovorima o davanju u podzakup.</w:t>
      </w:r>
      <w:r w:rsidR="00BA1AD8" w:rsidRPr="00DD0A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D5DFB2" w14:textId="1A1D8246" w:rsidR="004B38E9" w:rsidRPr="00DD0AD4" w:rsidRDefault="00B44642" w:rsidP="0083177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 xml:space="preserve">U planu je konkurirati na natječaj za iznajmljivanje </w:t>
      </w:r>
      <w:proofErr w:type="spellStart"/>
      <w:r w:rsidRPr="00DD0AD4">
        <w:rPr>
          <w:rFonts w:ascii="Times New Roman" w:hAnsi="Times New Roman" w:cs="Times New Roman"/>
          <w:sz w:val="24"/>
          <w:szCs w:val="24"/>
        </w:rPr>
        <w:t>plažne</w:t>
      </w:r>
      <w:proofErr w:type="spellEnd"/>
      <w:r w:rsidRPr="00DD0AD4">
        <w:rPr>
          <w:rFonts w:ascii="Times New Roman" w:hAnsi="Times New Roman" w:cs="Times New Roman"/>
          <w:sz w:val="24"/>
          <w:szCs w:val="24"/>
        </w:rPr>
        <w:t xml:space="preserve"> opreme na plaži Laguna u Stella </w:t>
      </w:r>
      <w:proofErr w:type="spellStart"/>
      <w:r w:rsidRPr="00DD0AD4">
        <w:rPr>
          <w:rFonts w:ascii="Times New Roman" w:hAnsi="Times New Roman" w:cs="Times New Roman"/>
          <w:sz w:val="24"/>
          <w:szCs w:val="24"/>
        </w:rPr>
        <w:t>Marisu</w:t>
      </w:r>
      <w:proofErr w:type="spellEnd"/>
      <w:r w:rsidRPr="00DD0AD4">
        <w:rPr>
          <w:rFonts w:ascii="Times New Roman" w:hAnsi="Times New Roman" w:cs="Times New Roman"/>
          <w:sz w:val="24"/>
          <w:szCs w:val="24"/>
        </w:rPr>
        <w:t xml:space="preserve"> te time povećati prihode od gospodarskih djelatnosti.</w:t>
      </w:r>
    </w:p>
    <w:tbl>
      <w:tblPr>
        <w:tblW w:w="9460" w:type="dxa"/>
        <w:tblLook w:val="04A0" w:firstRow="1" w:lastRow="0" w:firstColumn="1" w:lastColumn="0" w:noHBand="0" w:noVBand="1"/>
      </w:tblPr>
      <w:tblGrid>
        <w:gridCol w:w="960"/>
        <w:gridCol w:w="960"/>
        <w:gridCol w:w="4120"/>
        <w:gridCol w:w="3420"/>
      </w:tblGrid>
      <w:tr w:rsidR="009450B8" w:rsidRPr="00DD0AD4" w14:paraId="23446F51" w14:textId="77777777" w:rsidTr="00831776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6016A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12C75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B3134" w14:textId="77777777" w:rsidR="009450B8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4B4CE29C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568A895E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64885DC5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451DCF61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3DEEF7EB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73488E15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58451AF1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79564F3F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345C6061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5761C92B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11F5D5F9" w14:textId="77777777" w:rsidR="00316FF6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2163477E" w14:textId="77777777" w:rsidR="00316FF6" w:rsidRPr="00DD0AD4" w:rsidRDefault="00316FF6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BA435" w14:textId="77777777" w:rsidR="009450B8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2C559EB5" w14:textId="77777777" w:rsidR="001D3A19" w:rsidRDefault="001D3A19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49F1F044" w14:textId="77777777" w:rsidR="001D3A19" w:rsidRDefault="001D3A19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1DFBD752" w14:textId="77777777" w:rsidR="001D3A19" w:rsidRDefault="001D3A19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0E3A8BD2" w14:textId="77777777" w:rsidR="001D3A19" w:rsidRDefault="001D3A19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14:paraId="78BA6F15" w14:textId="77777777" w:rsidR="001D3A19" w:rsidRPr="00DD0AD4" w:rsidRDefault="001D3A19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450B8" w:rsidRPr="00DD0AD4" w14:paraId="17870D15" w14:textId="77777777" w:rsidTr="00831776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F457A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92500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D3602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2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2B2DCFBB" w14:textId="724E4EAE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Plan 202</w:t>
            </w:r>
            <w:r w:rsidR="000B3913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6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.  </w:t>
            </w:r>
            <w:r w:rsidR="000B3913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              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EUR</w:t>
            </w:r>
          </w:p>
        </w:tc>
      </w:tr>
      <w:tr w:rsidR="009450B8" w:rsidRPr="00DD0AD4" w14:paraId="6169E16B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D916E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108A5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1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57A0F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285C4F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</w:tr>
      <w:tr w:rsidR="009450B8" w:rsidRPr="00DD0AD4" w14:paraId="7A88E29B" w14:textId="77777777" w:rsidTr="009450B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9B1D9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1.</w:t>
            </w:r>
          </w:p>
        </w:tc>
        <w:tc>
          <w:tcPr>
            <w:tcW w:w="850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4728927F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POSLOVNI PRIHODI</w:t>
            </w:r>
          </w:p>
        </w:tc>
      </w:tr>
      <w:tr w:rsidR="009450B8" w:rsidRPr="00DD0AD4" w14:paraId="50FA123D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A57A8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1B1E8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75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2DE15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usluga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5F0EAC6F" w14:textId="19604A15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472.160</w:t>
            </w:r>
          </w:p>
        </w:tc>
      </w:tr>
      <w:tr w:rsidR="009450B8" w:rsidRPr="00DD0AD4" w14:paraId="28947F55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A87ED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D59CD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76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AEAFC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trgovačke robe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5C259365" w14:textId="2D0C4604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50B8" w:rsidRPr="00DD0AD4" w14:paraId="0279D013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59A19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59016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77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5A87C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prihodi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059D66B5" w14:textId="358B804C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6.020</w:t>
            </w:r>
          </w:p>
        </w:tc>
      </w:tr>
      <w:tr w:rsidR="009450B8" w:rsidRPr="00DD0AD4" w14:paraId="35A9EF7C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3023B9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73A3D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78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21253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i izvanredni prihodi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11E5BDAA" w14:textId="4491B6B5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600</w:t>
            </w:r>
          </w:p>
        </w:tc>
      </w:tr>
      <w:tr w:rsidR="009450B8" w:rsidRPr="00DD0AD4" w14:paraId="6C516E05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541E3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D7324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6DF1B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0469DD0A" w14:textId="11DD718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50B8" w:rsidRPr="00DD0AD4" w14:paraId="4E77E8EC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F6A829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DE791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961C5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07B88FF9" w14:textId="7758FBAA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50B8" w:rsidRPr="00DD0AD4" w14:paraId="3E8234C3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F78AE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587F9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E3059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5A81BED1" w14:textId="2BBBAEBB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50B8" w:rsidRPr="00DD0AD4" w14:paraId="3FA26BCA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EF8B4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7DF64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1DC89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0E46727A" w14:textId="5A2B0D14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9450B8" w:rsidRPr="00DD0AD4" w14:paraId="2612EB75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E0A6F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32D4D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DDA8CE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prihodi: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3CA1CBC4" w14:textId="6B34C42C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478.780</w:t>
            </w:r>
          </w:p>
        </w:tc>
      </w:tr>
      <w:tr w:rsidR="009450B8" w:rsidRPr="00DD0AD4" w14:paraId="315109C0" w14:textId="77777777" w:rsidTr="009450B8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DFA565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2.</w:t>
            </w:r>
          </w:p>
        </w:tc>
        <w:tc>
          <w:tcPr>
            <w:tcW w:w="850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24D8EEE2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POSLOVNI TROŠKOVI</w:t>
            </w:r>
          </w:p>
        </w:tc>
      </w:tr>
      <w:tr w:rsidR="009450B8" w:rsidRPr="00DD0AD4" w14:paraId="751E3D4E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FE6B1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71C2E7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F175F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Materijalni troškovi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5A40703A" w14:textId="1DF761AA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32.800</w:t>
            </w:r>
          </w:p>
        </w:tc>
      </w:tr>
      <w:tr w:rsidR="009450B8" w:rsidRPr="00DD0AD4" w14:paraId="445A9820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2CA2E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30F77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41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53062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Ostali vanjski troškovi 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41FDE583" w14:textId="2A74FE81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132.500</w:t>
            </w:r>
          </w:p>
        </w:tc>
      </w:tr>
      <w:tr w:rsidR="009450B8" w:rsidRPr="00DD0AD4" w14:paraId="3871A233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8ACCAE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B0CE0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42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9A2CC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Troškovi osoblja 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7A375981" w14:textId="1203476D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270.000</w:t>
            </w:r>
          </w:p>
        </w:tc>
      </w:tr>
      <w:tr w:rsidR="009450B8" w:rsidRPr="00DD0AD4" w14:paraId="37E5F416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84D93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F272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5C493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Amortizacija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21D307FB" w14:textId="171B00EC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71.500</w:t>
            </w:r>
          </w:p>
        </w:tc>
      </w:tr>
      <w:tr w:rsidR="009450B8" w:rsidRPr="00DD0AD4" w14:paraId="528F9FF6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1C9E9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BA1ED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46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FB001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troškovi poslovanja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50CFE4F6" w14:textId="497F456C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15.000</w:t>
            </w:r>
          </w:p>
        </w:tc>
      </w:tr>
      <w:tr w:rsidR="009450B8" w:rsidRPr="00DD0AD4" w14:paraId="7CB3F9EF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87E1A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A8E33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E23F3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6DB610EB" w14:textId="46236F54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1.900</w:t>
            </w:r>
          </w:p>
        </w:tc>
      </w:tr>
      <w:tr w:rsidR="009450B8" w:rsidRPr="00DD0AD4" w14:paraId="0FBA82B3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83BB0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69E23" w14:textId="77777777" w:rsidR="009450B8" w:rsidRPr="00DD0AD4" w:rsidRDefault="009450B8" w:rsidP="00945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D7E55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rashodi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1D743FA6" w14:textId="3EA623E7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15.300</w:t>
            </w:r>
          </w:p>
        </w:tc>
      </w:tr>
      <w:tr w:rsidR="009450B8" w:rsidRPr="00DD0AD4" w14:paraId="5962267F" w14:textId="77777777" w:rsidTr="00831776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4B3C5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DE13C85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1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DB9DC0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troškovi: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4C6E7"/>
            <w:noWrap/>
            <w:vAlign w:val="center"/>
          </w:tcPr>
          <w:p w14:paraId="183F8F1E" w14:textId="46E0EC0C" w:rsidR="009450B8" w:rsidRPr="00DD0AD4" w:rsidRDefault="006501AD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539.000</w:t>
            </w:r>
          </w:p>
        </w:tc>
      </w:tr>
      <w:tr w:rsidR="009450B8" w:rsidRPr="00DD0AD4" w14:paraId="35E8FA7A" w14:textId="77777777" w:rsidTr="00831776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BC39C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BF99C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3A984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EB109B" w14:textId="77777777" w:rsidR="009450B8" w:rsidRPr="00DD0AD4" w:rsidRDefault="009450B8" w:rsidP="009450B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9450B8" w:rsidRPr="00DD0AD4" w14:paraId="363C8FD5" w14:textId="77777777" w:rsidTr="00831776">
        <w:trPr>
          <w:trHeight w:val="33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DDF0F0" w14:textId="311D801D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50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5C6674" w14:textId="77777777" w:rsidR="009450B8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F1FD8F4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3001AF6C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4094C352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3522B9D1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6F4F8F7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1E262093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07B7576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1F043353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31C75901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2C02354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5F60A69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4C792DC3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4C2B2760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2F75AFC" w14:textId="77777777" w:rsidR="00B60604" w:rsidRDefault="00B60604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0B45AEBF" w14:textId="77777777" w:rsidR="00B60604" w:rsidRDefault="00B60604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40FDD086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73E75E9D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582590E" w14:textId="77777777" w:rsidR="00386EB5" w:rsidRDefault="00386EB5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55AD77E8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2A837B95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7A0A88A" w14:textId="77777777" w:rsidR="000848C8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  <w:p w14:paraId="6E710020" w14:textId="53C8AA81" w:rsidR="000848C8" w:rsidRPr="00DD0AD4" w:rsidRDefault="000848C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1EBCC5" w14:textId="77777777" w:rsidR="009450B8" w:rsidRPr="00DD0AD4" w:rsidRDefault="009450B8" w:rsidP="009450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4B564475" w14:textId="7B8F7AE7" w:rsidR="001A4906" w:rsidRPr="00DD0AD4" w:rsidRDefault="001A4906" w:rsidP="001A4906">
      <w:pPr>
        <w:pStyle w:val="Odlomakpopisa"/>
        <w:numPr>
          <w:ilvl w:val="1"/>
          <w:numId w:val="10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D0AD4">
        <w:rPr>
          <w:rFonts w:ascii="Times New Roman" w:hAnsi="Times New Roman" w:cs="Times New Roman"/>
          <w:b/>
          <w:bCs/>
          <w:sz w:val="24"/>
          <w:szCs w:val="24"/>
        </w:rPr>
        <w:lastRenderedPageBreak/>
        <w:t>Dom za starije i nemoćne</w:t>
      </w:r>
    </w:p>
    <w:p w14:paraId="45C1EE52" w14:textId="77777777" w:rsidR="001A4906" w:rsidRPr="00DD0AD4" w:rsidRDefault="001A4906" w:rsidP="001A4906">
      <w:pPr>
        <w:pStyle w:val="Odlomakpopisa"/>
        <w:ind w:left="14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7E4363E" w14:textId="15A35A69" w:rsidR="001A4906" w:rsidRPr="00691BF3" w:rsidRDefault="001A4906" w:rsidP="00691BF3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Dom za starije i nemoćne „</w:t>
      </w:r>
      <w:proofErr w:type="spellStart"/>
      <w:r w:rsidRPr="00DD0AD4">
        <w:rPr>
          <w:rFonts w:ascii="Times New Roman" w:hAnsi="Times New Roman" w:cs="Times New Roman"/>
          <w:sz w:val="24"/>
          <w:szCs w:val="24"/>
        </w:rPr>
        <w:t>Atilio</w:t>
      </w:r>
      <w:proofErr w:type="spellEnd"/>
      <w:r w:rsidRPr="00DD0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0AD4">
        <w:rPr>
          <w:rFonts w:ascii="Times New Roman" w:hAnsi="Times New Roman" w:cs="Times New Roman"/>
          <w:sz w:val="24"/>
          <w:szCs w:val="24"/>
        </w:rPr>
        <w:t>Gamboc</w:t>
      </w:r>
      <w:proofErr w:type="spellEnd"/>
      <w:r w:rsidRPr="00DD0AD4">
        <w:rPr>
          <w:rFonts w:ascii="Times New Roman" w:hAnsi="Times New Roman" w:cs="Times New Roman"/>
          <w:sz w:val="24"/>
          <w:szCs w:val="24"/>
        </w:rPr>
        <w:t>“ tereti rashode društva u</w:t>
      </w:r>
      <w:r w:rsidR="008C5F2D" w:rsidRPr="00DD0AD4">
        <w:rPr>
          <w:rFonts w:ascii="Times New Roman" w:hAnsi="Times New Roman" w:cs="Times New Roman"/>
          <w:sz w:val="24"/>
          <w:szCs w:val="24"/>
        </w:rPr>
        <w:t xml:space="preserve"> </w:t>
      </w:r>
      <w:r w:rsidRPr="00DD0AD4">
        <w:rPr>
          <w:rFonts w:ascii="Times New Roman" w:hAnsi="Times New Roman" w:cs="Times New Roman"/>
          <w:sz w:val="24"/>
          <w:szCs w:val="24"/>
        </w:rPr>
        <w:t>iznosu amortizacije =6</w:t>
      </w:r>
      <w:r w:rsidR="00245EF1">
        <w:rPr>
          <w:rFonts w:ascii="Times New Roman" w:hAnsi="Times New Roman" w:cs="Times New Roman"/>
          <w:sz w:val="24"/>
          <w:szCs w:val="24"/>
        </w:rPr>
        <w:t>7</w:t>
      </w:r>
      <w:r w:rsidRPr="00DD0AD4">
        <w:rPr>
          <w:rFonts w:ascii="Times New Roman" w:hAnsi="Times New Roman" w:cs="Times New Roman"/>
          <w:sz w:val="24"/>
          <w:szCs w:val="24"/>
        </w:rPr>
        <w:t>.000 EUR</w:t>
      </w:r>
      <w:r w:rsidR="008C5F2D" w:rsidRPr="00DD0AD4">
        <w:rPr>
          <w:rFonts w:ascii="Times New Roman" w:hAnsi="Times New Roman" w:cs="Times New Roman"/>
          <w:sz w:val="24"/>
          <w:szCs w:val="24"/>
        </w:rPr>
        <w:t>. P</w:t>
      </w:r>
      <w:r w:rsidRPr="00DD0AD4">
        <w:rPr>
          <w:rFonts w:ascii="Times New Roman" w:hAnsi="Times New Roman" w:cs="Times New Roman"/>
          <w:sz w:val="24"/>
          <w:szCs w:val="24"/>
        </w:rPr>
        <w:t xml:space="preserve">rihodi </w:t>
      </w:r>
      <w:r w:rsidR="008C5F2D" w:rsidRPr="00DD0AD4">
        <w:rPr>
          <w:rFonts w:ascii="Times New Roman" w:hAnsi="Times New Roman" w:cs="Times New Roman"/>
          <w:sz w:val="24"/>
          <w:szCs w:val="24"/>
        </w:rPr>
        <w:t xml:space="preserve">se </w:t>
      </w:r>
      <w:r w:rsidRPr="00DD0AD4">
        <w:rPr>
          <w:rFonts w:ascii="Times New Roman" w:hAnsi="Times New Roman" w:cs="Times New Roman"/>
          <w:sz w:val="24"/>
          <w:szCs w:val="24"/>
        </w:rPr>
        <w:t>ostvaruju od naj</w:t>
      </w:r>
      <w:r w:rsidR="000B3913" w:rsidRPr="00DD0AD4">
        <w:rPr>
          <w:rFonts w:ascii="Times New Roman" w:hAnsi="Times New Roman" w:cs="Times New Roman"/>
          <w:sz w:val="24"/>
          <w:szCs w:val="24"/>
        </w:rPr>
        <w:t>a</w:t>
      </w:r>
      <w:r w:rsidRPr="00DD0AD4">
        <w:rPr>
          <w:rFonts w:ascii="Times New Roman" w:hAnsi="Times New Roman" w:cs="Times New Roman"/>
          <w:sz w:val="24"/>
          <w:szCs w:val="24"/>
        </w:rPr>
        <w:t>m</w:t>
      </w:r>
      <w:r w:rsidR="000B3913" w:rsidRPr="00DD0AD4">
        <w:rPr>
          <w:rFonts w:ascii="Times New Roman" w:hAnsi="Times New Roman" w:cs="Times New Roman"/>
          <w:sz w:val="24"/>
          <w:szCs w:val="24"/>
        </w:rPr>
        <w:t>nine</w:t>
      </w:r>
      <w:r w:rsidRPr="00DD0AD4">
        <w:rPr>
          <w:rFonts w:ascii="Times New Roman" w:hAnsi="Times New Roman" w:cs="Times New Roman"/>
          <w:sz w:val="24"/>
          <w:szCs w:val="24"/>
        </w:rPr>
        <w:t xml:space="preserve"> zgrade i opreme Doma</w:t>
      </w:r>
      <w:r w:rsidR="00691BF3">
        <w:rPr>
          <w:rFonts w:ascii="Times New Roman" w:hAnsi="Times New Roman" w:cs="Times New Roman"/>
          <w:sz w:val="24"/>
          <w:szCs w:val="24"/>
        </w:rPr>
        <w:t xml:space="preserve"> na </w:t>
      </w:r>
      <w:r w:rsidR="000B3913" w:rsidRPr="00691BF3">
        <w:rPr>
          <w:rFonts w:ascii="Times New Roman" w:hAnsi="Times New Roman" w:cs="Times New Roman"/>
          <w:sz w:val="24"/>
          <w:szCs w:val="24"/>
        </w:rPr>
        <w:t>t</w:t>
      </w:r>
      <w:r w:rsidRPr="00691BF3">
        <w:rPr>
          <w:rFonts w:ascii="Times New Roman" w:hAnsi="Times New Roman" w:cs="Times New Roman"/>
          <w:sz w:val="24"/>
          <w:szCs w:val="24"/>
        </w:rPr>
        <w:t>emelj</w:t>
      </w:r>
      <w:r w:rsidR="00691BF3">
        <w:rPr>
          <w:rFonts w:ascii="Times New Roman" w:hAnsi="Times New Roman" w:cs="Times New Roman"/>
          <w:sz w:val="24"/>
          <w:szCs w:val="24"/>
        </w:rPr>
        <w:t>u</w:t>
      </w:r>
      <w:r w:rsidRPr="00691BF3">
        <w:rPr>
          <w:rFonts w:ascii="Times New Roman" w:hAnsi="Times New Roman" w:cs="Times New Roman"/>
          <w:sz w:val="24"/>
          <w:szCs w:val="24"/>
        </w:rPr>
        <w:t xml:space="preserve"> Ugovora o zakupu u iznosu od =63.720 EUR</w:t>
      </w:r>
      <w:r w:rsidR="000B3913" w:rsidRPr="00691BF3">
        <w:rPr>
          <w:rFonts w:ascii="Times New Roman" w:hAnsi="Times New Roman" w:cs="Times New Roman"/>
          <w:sz w:val="24"/>
          <w:szCs w:val="24"/>
        </w:rPr>
        <w:t xml:space="preserve"> godišnje.</w:t>
      </w:r>
    </w:p>
    <w:p w14:paraId="2C2E1B63" w14:textId="77777777" w:rsidR="001A4906" w:rsidRDefault="001A4906" w:rsidP="001C74A6">
      <w:pPr>
        <w:pStyle w:val="Odlomakpopisa"/>
        <w:spacing w:after="0" w:line="276" w:lineRule="auto"/>
        <w:ind w:left="0" w:firstLine="709"/>
        <w:rPr>
          <w:rFonts w:ascii="Times New Roman" w:hAnsi="Times New Roman" w:cs="Times New Roman"/>
          <w:sz w:val="24"/>
          <w:szCs w:val="24"/>
        </w:rPr>
      </w:pPr>
    </w:p>
    <w:p w14:paraId="1C9D1C14" w14:textId="77777777" w:rsidR="00316FF6" w:rsidRDefault="00316FF6" w:rsidP="001A4906">
      <w:pPr>
        <w:pStyle w:val="Odlomakpopisa"/>
        <w:ind w:left="1440"/>
        <w:rPr>
          <w:rFonts w:ascii="Times New Roman" w:hAnsi="Times New Roman" w:cs="Times New Roman"/>
          <w:sz w:val="24"/>
          <w:szCs w:val="24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851"/>
        <w:gridCol w:w="4469"/>
        <w:gridCol w:w="4140"/>
      </w:tblGrid>
      <w:tr w:rsidR="001A4906" w:rsidRPr="00DD0AD4" w14:paraId="3D0A074E" w14:textId="77777777" w:rsidTr="000B3913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99F8D7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C3D59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Dom umirovljenika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A793D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r-HR"/>
              </w:rPr>
            </w:pPr>
          </w:p>
        </w:tc>
      </w:tr>
      <w:tr w:rsidR="001A4906" w:rsidRPr="00DD0AD4" w14:paraId="61154F19" w14:textId="77777777" w:rsidTr="000B3913">
        <w:trPr>
          <w:trHeight w:val="30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715C6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B2FFD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CB554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A4906" w:rsidRPr="00DD0AD4" w14:paraId="11CB347C" w14:textId="77777777" w:rsidTr="000B3913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86E64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FB2EA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FAAE0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1A4906" w:rsidRPr="00DD0AD4" w14:paraId="53B6F464" w14:textId="77777777" w:rsidTr="000B3913">
        <w:trPr>
          <w:trHeight w:val="33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93C1C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3C773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B4C6E7"/>
            <w:vAlign w:val="center"/>
            <w:hideMark/>
          </w:tcPr>
          <w:p w14:paraId="02B77959" w14:textId="3BEA4623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Plan za 202</w:t>
            </w:r>
            <w:r w:rsidR="000B3913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6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. </w:t>
            </w:r>
            <w:r w:rsidR="000B3913"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            </w:t>
            </w: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               EUR</w:t>
            </w:r>
          </w:p>
        </w:tc>
      </w:tr>
      <w:tr w:rsidR="001A4906" w:rsidRPr="00DD0AD4" w14:paraId="67BBAAD6" w14:textId="77777777" w:rsidTr="000B3913">
        <w:trPr>
          <w:trHeight w:val="315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A8EDA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4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70899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4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171D9C1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</w:t>
            </w:r>
          </w:p>
        </w:tc>
      </w:tr>
      <w:tr w:rsidR="001A4906" w:rsidRPr="00DD0AD4" w14:paraId="7BE30B45" w14:textId="77777777" w:rsidTr="001A4906">
        <w:trPr>
          <w:trHeight w:val="300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595B8E6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POSLOVNI PRIHODI</w:t>
            </w:r>
          </w:p>
        </w:tc>
      </w:tr>
      <w:tr w:rsidR="001A4906" w:rsidRPr="00DD0AD4" w14:paraId="18FE8AD3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44D5A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75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85622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usluga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665D010F" w14:textId="4F2535A7" w:rsidR="001A4906" w:rsidRPr="00DD0AD4" w:rsidRDefault="006501AD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63.720</w:t>
            </w:r>
          </w:p>
        </w:tc>
      </w:tr>
      <w:tr w:rsidR="001A4906" w:rsidRPr="00DD0AD4" w14:paraId="58AD193D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06E95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76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F313C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Prihodi od prodaje trgovačke robe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06507BE1" w14:textId="64BD91C0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5F67E6CD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E2356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77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E5C7A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prihodi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527EA40A" w14:textId="578D573A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4A6DFDA4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E3824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78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C859C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i izvanredni prihodi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25EE84EB" w14:textId="64583C29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5C8A5197" w14:textId="77777777" w:rsidTr="006501AD">
        <w:trPr>
          <w:trHeight w:val="40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86759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F91BB50" w14:textId="77777777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prihodi: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44CBE12D" w14:textId="0BAF60A5" w:rsidR="001A4906" w:rsidRPr="00DD0AD4" w:rsidRDefault="006501AD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63.720</w:t>
            </w:r>
          </w:p>
        </w:tc>
      </w:tr>
      <w:tr w:rsidR="001A4906" w:rsidRPr="00DD0AD4" w14:paraId="70F204CF" w14:textId="77777777" w:rsidTr="006501AD">
        <w:trPr>
          <w:trHeight w:val="300"/>
        </w:trPr>
        <w:tc>
          <w:tcPr>
            <w:tcW w:w="94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68EA51" w14:textId="788F2F5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1A4906" w:rsidRPr="00DD0AD4" w14:paraId="08985286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F5BCF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1C92C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Materijalni troškovi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236F86EF" w14:textId="28180D60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2B1C1B3B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28E09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FC151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Ostali vanjski troškovi 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0418164C" w14:textId="3DC5DD96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7C053BC9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D740F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A442E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Troškovi osoblja 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15C685BC" w14:textId="6AD2A8CB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3F95BF5A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7A97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2D457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Amortizacija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3068CD39" w14:textId="79127744" w:rsidR="001A4906" w:rsidRPr="00DD0AD4" w:rsidRDefault="006501AD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67.000</w:t>
            </w:r>
          </w:p>
        </w:tc>
      </w:tr>
      <w:tr w:rsidR="001A4906" w:rsidRPr="00DD0AD4" w14:paraId="7E243807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AA9A6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46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B29DC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troškovi poslovanja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2271ADC6" w14:textId="26DA1EF6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7CBA68A5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66019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47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18D28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Financijski rashodi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6630E47C" w14:textId="18E28528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646314C6" w14:textId="77777777" w:rsidTr="006501AD">
        <w:trPr>
          <w:trHeight w:val="300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D8EF6" w14:textId="77777777" w:rsidR="001A4906" w:rsidRPr="00DD0AD4" w:rsidRDefault="001A4906" w:rsidP="001A49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48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22126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Ostali poslovni rashodi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0D6E87F9" w14:textId="451B1570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1A4906" w:rsidRPr="00DD0AD4" w14:paraId="3297479A" w14:textId="77777777" w:rsidTr="006501AD">
        <w:trPr>
          <w:trHeight w:val="402"/>
        </w:trPr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20EE69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66FD00" w14:textId="77777777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Ukupno troškovi: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4C6E7"/>
            <w:noWrap/>
            <w:vAlign w:val="center"/>
          </w:tcPr>
          <w:p w14:paraId="3404AE16" w14:textId="661DCC2A" w:rsidR="001A4906" w:rsidRPr="00DD0AD4" w:rsidRDefault="006501AD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DD0A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67.000</w:t>
            </w:r>
          </w:p>
        </w:tc>
      </w:tr>
      <w:tr w:rsidR="001A4906" w:rsidRPr="00DD0AD4" w14:paraId="3358B4D6" w14:textId="77777777" w:rsidTr="000B3913">
        <w:trPr>
          <w:trHeight w:val="315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2AEF7" w14:textId="77777777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F39A2" w14:textId="77777777" w:rsidR="001A4906" w:rsidRPr="00DD0AD4" w:rsidRDefault="001A4906" w:rsidP="001A49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2D817" w14:textId="77777777" w:rsidR="001A4906" w:rsidRPr="00DD0AD4" w:rsidRDefault="001A4906" w:rsidP="001A49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4D57CC9D" w14:textId="77777777" w:rsidR="001A4906" w:rsidRPr="00DD0AD4" w:rsidRDefault="001A4906" w:rsidP="001A4906">
      <w:pPr>
        <w:pStyle w:val="Odlomakpopisa"/>
        <w:ind w:left="1440"/>
        <w:rPr>
          <w:rFonts w:ascii="Times New Roman" w:hAnsi="Times New Roman" w:cs="Times New Roman"/>
          <w:sz w:val="24"/>
          <w:szCs w:val="24"/>
        </w:rPr>
      </w:pPr>
    </w:p>
    <w:p w14:paraId="1CF6F1A3" w14:textId="77777777" w:rsidR="001A4906" w:rsidRPr="00DD0AD4" w:rsidRDefault="001A4906" w:rsidP="001A4906">
      <w:pPr>
        <w:pStyle w:val="Odlomakpopisa"/>
        <w:ind w:left="1440"/>
        <w:rPr>
          <w:rFonts w:ascii="Times New Roman" w:hAnsi="Times New Roman" w:cs="Times New Roman"/>
          <w:sz w:val="24"/>
          <w:szCs w:val="24"/>
        </w:rPr>
      </w:pPr>
    </w:p>
    <w:p w14:paraId="57FD67EB" w14:textId="0A50DA35" w:rsidR="001A4906" w:rsidRPr="00DD0AD4" w:rsidRDefault="001A4906" w:rsidP="007D6ABF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0AD4">
        <w:rPr>
          <w:rFonts w:ascii="Times New Roman" w:hAnsi="Times New Roman" w:cs="Times New Roman"/>
          <w:sz w:val="24"/>
          <w:szCs w:val="24"/>
        </w:rPr>
        <w:t>U Umagu, 1</w:t>
      </w:r>
      <w:r w:rsidR="00B44642" w:rsidRPr="00DD0AD4">
        <w:rPr>
          <w:rFonts w:ascii="Times New Roman" w:hAnsi="Times New Roman" w:cs="Times New Roman"/>
          <w:sz w:val="24"/>
          <w:szCs w:val="24"/>
        </w:rPr>
        <w:t>5</w:t>
      </w:r>
      <w:r w:rsidRPr="00DD0AD4">
        <w:rPr>
          <w:rFonts w:ascii="Times New Roman" w:hAnsi="Times New Roman" w:cs="Times New Roman"/>
          <w:sz w:val="24"/>
          <w:szCs w:val="24"/>
        </w:rPr>
        <w:t xml:space="preserve">. </w:t>
      </w:r>
      <w:r w:rsidR="00B44642" w:rsidRPr="00DD0AD4">
        <w:rPr>
          <w:rFonts w:ascii="Times New Roman" w:hAnsi="Times New Roman" w:cs="Times New Roman"/>
          <w:sz w:val="24"/>
          <w:szCs w:val="24"/>
        </w:rPr>
        <w:t>siječnja</w:t>
      </w:r>
      <w:r w:rsidRPr="00DD0AD4">
        <w:rPr>
          <w:rFonts w:ascii="Times New Roman" w:hAnsi="Times New Roman" w:cs="Times New Roman"/>
          <w:sz w:val="24"/>
          <w:szCs w:val="24"/>
        </w:rPr>
        <w:t xml:space="preserve"> 202</w:t>
      </w:r>
      <w:r w:rsidR="00B44642" w:rsidRPr="00DD0AD4">
        <w:rPr>
          <w:rFonts w:ascii="Times New Roman" w:hAnsi="Times New Roman" w:cs="Times New Roman"/>
          <w:sz w:val="24"/>
          <w:szCs w:val="24"/>
        </w:rPr>
        <w:t>6.</w:t>
      </w:r>
      <w:r w:rsidR="00133C49">
        <w:rPr>
          <w:rFonts w:ascii="Times New Roman" w:hAnsi="Times New Roman" w:cs="Times New Roman"/>
          <w:sz w:val="24"/>
          <w:szCs w:val="24"/>
        </w:rPr>
        <w:t xml:space="preserve"> godine</w:t>
      </w:r>
    </w:p>
    <w:p w14:paraId="4C3B5AB4" w14:textId="77777777" w:rsidR="001A4906" w:rsidRPr="00DD0AD4" w:rsidRDefault="001A4906" w:rsidP="007D6ABF">
      <w:pPr>
        <w:pStyle w:val="Odlomakpopisa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A4906" w:rsidRPr="00DD0AD4" w:rsidSect="00706C5F">
      <w:headerReference w:type="default" r:id="rId8"/>
      <w:footerReference w:type="default" r:id="rId9"/>
      <w:pgSz w:w="11906" w:h="16838"/>
      <w:pgMar w:top="1021" w:right="1134" w:bottom="102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14717" w14:textId="77777777" w:rsidR="00331395" w:rsidRDefault="00331395" w:rsidP="00C23A2C">
      <w:pPr>
        <w:spacing w:after="0" w:line="240" w:lineRule="auto"/>
      </w:pPr>
      <w:r>
        <w:separator/>
      </w:r>
    </w:p>
  </w:endnote>
  <w:endnote w:type="continuationSeparator" w:id="0">
    <w:p w14:paraId="6A41EF3B" w14:textId="77777777" w:rsidR="00331395" w:rsidRDefault="00331395" w:rsidP="00C23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8037178"/>
      <w:docPartObj>
        <w:docPartGallery w:val="Page Numbers (Bottom of Page)"/>
        <w:docPartUnique/>
      </w:docPartObj>
    </w:sdtPr>
    <w:sdtEndPr/>
    <w:sdtContent>
      <w:p w14:paraId="3182BDE2" w14:textId="358027AB" w:rsidR="009A0F83" w:rsidRDefault="009A0F8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4E3DC78" w14:textId="5B87EA66" w:rsidR="00522855" w:rsidRPr="00230C8E" w:rsidRDefault="00522855" w:rsidP="00063080">
    <w:pPr>
      <w:spacing w:after="0"/>
      <w:ind w:left="-567" w:right="-285"/>
      <w:jc w:val="center"/>
      <w:rPr>
        <w:noProof/>
        <w:color w:val="1F497D" w:themeColor="text2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43A41" w14:textId="77777777" w:rsidR="00331395" w:rsidRDefault="00331395" w:rsidP="00C23A2C">
      <w:pPr>
        <w:spacing w:after="0" w:line="240" w:lineRule="auto"/>
      </w:pPr>
      <w:r>
        <w:separator/>
      </w:r>
    </w:p>
  </w:footnote>
  <w:footnote w:type="continuationSeparator" w:id="0">
    <w:p w14:paraId="2D6294E2" w14:textId="77777777" w:rsidR="00331395" w:rsidRDefault="00331395" w:rsidP="00C23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1020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86"/>
      <w:gridCol w:w="5520"/>
    </w:tblGrid>
    <w:tr w:rsidR="00081B4D" w14:paraId="3F697248" w14:textId="77777777" w:rsidTr="00C80A93">
      <w:trPr>
        <w:jc w:val="center"/>
      </w:trPr>
      <w:tc>
        <w:tcPr>
          <w:tcW w:w="4686" w:type="dxa"/>
        </w:tcPr>
        <w:p w14:paraId="7BEA6BAD" w14:textId="77777777" w:rsidR="00081B4D" w:rsidRDefault="00081B4D" w:rsidP="00C80A93">
          <w:pPr>
            <w:pStyle w:val="Zaglavlje"/>
            <w:tabs>
              <w:tab w:val="clear" w:pos="9072"/>
              <w:tab w:val="right" w:pos="4470"/>
            </w:tabs>
          </w:pPr>
          <w:r>
            <w:rPr>
              <w:noProof/>
              <w:lang w:eastAsia="hr-HR"/>
            </w:rPr>
            <w:drawing>
              <wp:inline distT="0" distB="0" distL="0" distR="0" wp14:anchorId="534309B0" wp14:editId="4DD78BAA">
                <wp:extent cx="2830124" cy="829340"/>
                <wp:effectExtent l="0" t="0" r="8890" b="8890"/>
                <wp:docPr id="1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omunela_logo_do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38327" cy="8317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0" w:type="dxa"/>
        </w:tcPr>
        <w:p w14:paraId="6B31BF3C" w14:textId="77777777" w:rsidR="00081B4D" w:rsidRPr="003E767C" w:rsidRDefault="00081B4D" w:rsidP="00081B4D">
          <w:pPr>
            <w:pStyle w:val="Zaglavlje"/>
            <w:jc w:val="right"/>
            <w:rPr>
              <w:b/>
              <w:noProof/>
              <w:color w:val="1F497D" w:themeColor="text2"/>
              <w:sz w:val="18"/>
              <w:szCs w:val="18"/>
              <w:lang w:eastAsia="hr-HR"/>
            </w:rPr>
          </w:pPr>
          <w:r>
            <w:rPr>
              <w:noProof/>
              <w:color w:val="1F497D" w:themeColor="text2"/>
              <w:sz w:val="18"/>
              <w:szCs w:val="18"/>
              <w:lang w:eastAsia="hr-HR"/>
            </w:rPr>
            <w:t xml:space="preserve">                                                                                                                                         </w:t>
          </w:r>
          <w:r w:rsidR="00DD17EB">
            <w:rPr>
              <w:noProof/>
              <w:color w:val="1F497D" w:themeColor="text2"/>
              <w:sz w:val="18"/>
              <w:szCs w:val="18"/>
              <w:lang w:eastAsia="hr-HR"/>
            </w:rPr>
            <w:t xml:space="preserve">  </w:t>
          </w:r>
          <w:r w:rsidRPr="003E767C">
            <w:rPr>
              <w:b/>
              <w:noProof/>
              <w:color w:val="1F497D" w:themeColor="text2"/>
              <w:sz w:val="18"/>
              <w:szCs w:val="18"/>
              <w:lang w:eastAsia="hr-HR"/>
            </w:rPr>
            <w:t>Komunela d.o.o.</w:t>
          </w:r>
        </w:p>
        <w:p w14:paraId="6E825682" w14:textId="77777777" w:rsidR="00081B4D" w:rsidRPr="006C556A" w:rsidRDefault="00081B4D" w:rsidP="00081B4D">
          <w:pPr>
            <w:pStyle w:val="Zaglavlje"/>
            <w:jc w:val="right"/>
            <w:rPr>
              <w:noProof/>
              <w:color w:val="1F497D" w:themeColor="text2"/>
              <w:sz w:val="18"/>
              <w:szCs w:val="18"/>
              <w:lang w:eastAsia="hr-HR"/>
            </w:rPr>
          </w:pPr>
          <w:r w:rsidRPr="006C556A">
            <w:rPr>
              <w:noProof/>
              <w:color w:val="1F497D" w:themeColor="text2"/>
              <w:sz w:val="18"/>
              <w:szCs w:val="18"/>
              <w:lang w:eastAsia="hr-HR"/>
            </w:rPr>
            <w:t>Tribje 2, 52470 Umag</w:t>
          </w:r>
        </w:p>
        <w:p w14:paraId="193DA0DB" w14:textId="2028B1C6" w:rsidR="00081B4D" w:rsidRDefault="00081B4D" w:rsidP="00081B4D">
          <w:pPr>
            <w:pStyle w:val="Zaglavlje"/>
            <w:jc w:val="right"/>
            <w:rPr>
              <w:noProof/>
              <w:color w:val="1F497D" w:themeColor="text2"/>
              <w:sz w:val="18"/>
              <w:szCs w:val="18"/>
              <w:lang w:eastAsia="hr-HR"/>
            </w:rPr>
          </w:pPr>
          <w:r w:rsidRPr="006C556A">
            <w:rPr>
              <w:noProof/>
              <w:color w:val="1F497D" w:themeColor="text2"/>
              <w:sz w:val="18"/>
              <w:szCs w:val="18"/>
              <w:lang w:eastAsia="hr-HR"/>
            </w:rPr>
            <w:t xml:space="preserve">Tel. </w:t>
          </w:r>
          <w:r w:rsidR="000D37BB">
            <w:rPr>
              <w:noProof/>
              <w:color w:val="1F497D" w:themeColor="text2"/>
              <w:sz w:val="18"/>
              <w:szCs w:val="18"/>
              <w:lang w:eastAsia="hr-HR"/>
            </w:rPr>
            <w:t xml:space="preserve">+385 (0) </w:t>
          </w:r>
          <w:r w:rsidRPr="006C556A">
            <w:rPr>
              <w:noProof/>
              <w:color w:val="1F497D" w:themeColor="text2"/>
              <w:sz w:val="18"/>
              <w:szCs w:val="18"/>
              <w:lang w:eastAsia="hr-HR"/>
            </w:rPr>
            <w:t>52 743 297</w:t>
          </w:r>
        </w:p>
        <w:p w14:paraId="6BA7ECA8" w14:textId="316E0C96" w:rsidR="000D37BB" w:rsidRPr="006C556A" w:rsidRDefault="000D37BB" w:rsidP="00081B4D">
          <w:pPr>
            <w:pStyle w:val="Zaglavlje"/>
            <w:jc w:val="right"/>
            <w:rPr>
              <w:noProof/>
              <w:color w:val="1F497D" w:themeColor="text2"/>
              <w:sz w:val="18"/>
              <w:szCs w:val="18"/>
              <w:lang w:eastAsia="hr-HR"/>
            </w:rPr>
          </w:pPr>
          <w:r>
            <w:rPr>
              <w:noProof/>
              <w:color w:val="1F497D" w:themeColor="text2"/>
              <w:sz w:val="18"/>
              <w:szCs w:val="18"/>
              <w:lang w:eastAsia="hr-HR"/>
            </w:rPr>
            <w:t>E-mail: info@komunela.hr</w:t>
          </w:r>
        </w:p>
        <w:p w14:paraId="6E0E8DF9" w14:textId="77777777" w:rsidR="00081B4D" w:rsidRPr="00081B4D" w:rsidRDefault="00081B4D" w:rsidP="00081B4D">
          <w:pPr>
            <w:pStyle w:val="Zaglavlje"/>
            <w:jc w:val="right"/>
            <w:rPr>
              <w:color w:val="1F497D" w:themeColor="text2"/>
              <w:sz w:val="18"/>
              <w:szCs w:val="18"/>
            </w:rPr>
          </w:pPr>
          <w:r w:rsidRPr="006C556A">
            <w:rPr>
              <w:noProof/>
              <w:color w:val="1F497D" w:themeColor="text2"/>
              <w:sz w:val="18"/>
              <w:szCs w:val="18"/>
              <w:lang w:eastAsia="hr-HR"/>
            </w:rPr>
            <w:t>www.komunela.hr</w:t>
          </w:r>
        </w:p>
      </w:tc>
    </w:tr>
  </w:tbl>
  <w:p w14:paraId="4B52127E" w14:textId="77777777" w:rsidR="00081B4D" w:rsidRDefault="00081B4D" w:rsidP="00DD17EB">
    <w:pPr>
      <w:spacing w:after="0"/>
      <w:jc w:val="center"/>
      <w:rPr>
        <w:color w:val="1F497D" w:themeColor="text2"/>
        <w:sz w:val="18"/>
        <w:szCs w:val="18"/>
      </w:rPr>
    </w:pPr>
    <w:r w:rsidRPr="00C23A2C">
      <w:rPr>
        <w:noProof/>
        <w:color w:val="1F497D" w:themeColor="text2"/>
        <w:sz w:val="18"/>
        <w:szCs w:val="18"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115D3B8" wp14:editId="1D682751">
              <wp:simplePos x="0" y="0"/>
              <wp:positionH relativeFrom="column">
                <wp:posOffset>-193879</wp:posOffset>
              </wp:positionH>
              <wp:positionV relativeFrom="paragraph">
                <wp:posOffset>42509</wp:posOffset>
              </wp:positionV>
              <wp:extent cx="6460742" cy="0"/>
              <wp:effectExtent l="0" t="0" r="16510" b="19050"/>
              <wp:wrapNone/>
              <wp:docPr id="6" name="Ravni poveznik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0742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F4721D" id="Ravni poveznik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5.25pt,3.35pt" to="493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" strokecolor="#4a7ebb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54F9"/>
    <w:multiLevelType w:val="hybridMultilevel"/>
    <w:tmpl w:val="10CEF0D2"/>
    <w:lvl w:ilvl="0" w:tplc="9C5ABC5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B08A3"/>
    <w:multiLevelType w:val="hybridMultilevel"/>
    <w:tmpl w:val="DAC66B7C"/>
    <w:lvl w:ilvl="0" w:tplc="6D6A1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7132"/>
    <w:multiLevelType w:val="hybridMultilevel"/>
    <w:tmpl w:val="476210E4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8331AF"/>
    <w:multiLevelType w:val="multilevel"/>
    <w:tmpl w:val="6CAA475A"/>
    <w:lvl w:ilvl="0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8D859D6"/>
    <w:multiLevelType w:val="hybridMultilevel"/>
    <w:tmpl w:val="1598EE0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4EFD"/>
    <w:multiLevelType w:val="hybridMultilevel"/>
    <w:tmpl w:val="97621C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03381"/>
    <w:multiLevelType w:val="hybridMultilevel"/>
    <w:tmpl w:val="E5381768"/>
    <w:lvl w:ilvl="0" w:tplc="08A2970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A3B84"/>
    <w:multiLevelType w:val="hybridMultilevel"/>
    <w:tmpl w:val="FFFFFFFF"/>
    <w:lvl w:ilvl="0" w:tplc="DCA07B6C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6E6BD5"/>
    <w:multiLevelType w:val="multilevel"/>
    <w:tmpl w:val="9FB45DC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9" w15:restartNumberingAfterBreak="0">
    <w:nsid w:val="61E604C1"/>
    <w:multiLevelType w:val="hybridMultilevel"/>
    <w:tmpl w:val="613813CA"/>
    <w:lvl w:ilvl="0" w:tplc="0F40612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46D43FF"/>
    <w:multiLevelType w:val="multilevel"/>
    <w:tmpl w:val="A8F2D6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7CAD5D49"/>
    <w:multiLevelType w:val="multilevel"/>
    <w:tmpl w:val="446C3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474982396">
    <w:abstractNumId w:val="4"/>
  </w:num>
  <w:num w:numId="2" w16cid:durableId="1472595506">
    <w:abstractNumId w:val="1"/>
  </w:num>
  <w:num w:numId="3" w16cid:durableId="2139370033">
    <w:abstractNumId w:val="2"/>
  </w:num>
  <w:num w:numId="4" w16cid:durableId="427971349">
    <w:abstractNumId w:val="6"/>
  </w:num>
  <w:num w:numId="5" w16cid:durableId="2119828663">
    <w:abstractNumId w:val="7"/>
  </w:num>
  <w:num w:numId="6" w16cid:durableId="1457870263">
    <w:abstractNumId w:val="11"/>
  </w:num>
  <w:num w:numId="7" w16cid:durableId="465317799">
    <w:abstractNumId w:val="0"/>
  </w:num>
  <w:num w:numId="8" w16cid:durableId="1917351960">
    <w:abstractNumId w:val="9"/>
  </w:num>
  <w:num w:numId="9" w16cid:durableId="1624076108">
    <w:abstractNumId w:val="8"/>
  </w:num>
  <w:num w:numId="10" w16cid:durableId="344288849">
    <w:abstractNumId w:val="10"/>
  </w:num>
  <w:num w:numId="11" w16cid:durableId="389813484">
    <w:abstractNumId w:val="5"/>
  </w:num>
  <w:num w:numId="12" w16cid:durableId="670915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C9"/>
    <w:rsid w:val="00011E44"/>
    <w:rsid w:val="0001709C"/>
    <w:rsid w:val="00053BC6"/>
    <w:rsid w:val="00053D8F"/>
    <w:rsid w:val="000566D9"/>
    <w:rsid w:val="00057124"/>
    <w:rsid w:val="00063080"/>
    <w:rsid w:val="00081B4D"/>
    <w:rsid w:val="000848C8"/>
    <w:rsid w:val="00087E27"/>
    <w:rsid w:val="00096849"/>
    <w:rsid w:val="000A1B6D"/>
    <w:rsid w:val="000A3F27"/>
    <w:rsid w:val="000B3913"/>
    <w:rsid w:val="000B5A85"/>
    <w:rsid w:val="000C1F9D"/>
    <w:rsid w:val="000D37BB"/>
    <w:rsid w:val="000E2870"/>
    <w:rsid w:val="000E6C52"/>
    <w:rsid w:val="000F4F77"/>
    <w:rsid w:val="00103174"/>
    <w:rsid w:val="00112938"/>
    <w:rsid w:val="001263C0"/>
    <w:rsid w:val="00133C49"/>
    <w:rsid w:val="001344AD"/>
    <w:rsid w:val="001353EB"/>
    <w:rsid w:val="001409B4"/>
    <w:rsid w:val="00141906"/>
    <w:rsid w:val="00150173"/>
    <w:rsid w:val="00163AE0"/>
    <w:rsid w:val="00175FF1"/>
    <w:rsid w:val="001805C6"/>
    <w:rsid w:val="00181C2E"/>
    <w:rsid w:val="0018356A"/>
    <w:rsid w:val="00194131"/>
    <w:rsid w:val="00196846"/>
    <w:rsid w:val="001A1601"/>
    <w:rsid w:val="001A16AF"/>
    <w:rsid w:val="001A4906"/>
    <w:rsid w:val="001B45BD"/>
    <w:rsid w:val="001C18CB"/>
    <w:rsid w:val="001C3B5A"/>
    <w:rsid w:val="001C6D71"/>
    <w:rsid w:val="001C74A6"/>
    <w:rsid w:val="001D3A19"/>
    <w:rsid w:val="001E5845"/>
    <w:rsid w:val="001E683F"/>
    <w:rsid w:val="001F1733"/>
    <w:rsid w:val="001F70DE"/>
    <w:rsid w:val="002078F7"/>
    <w:rsid w:val="0021160C"/>
    <w:rsid w:val="00212721"/>
    <w:rsid w:val="002138E6"/>
    <w:rsid w:val="00230C8E"/>
    <w:rsid w:val="00245EF1"/>
    <w:rsid w:val="00261B24"/>
    <w:rsid w:val="00274344"/>
    <w:rsid w:val="002852D7"/>
    <w:rsid w:val="00294876"/>
    <w:rsid w:val="00297B3D"/>
    <w:rsid w:val="002B5DAB"/>
    <w:rsid w:val="002B6C31"/>
    <w:rsid w:val="002C0695"/>
    <w:rsid w:val="002C11DA"/>
    <w:rsid w:val="002D16F9"/>
    <w:rsid w:val="002D1F41"/>
    <w:rsid w:val="002E4918"/>
    <w:rsid w:val="002E6EBB"/>
    <w:rsid w:val="002F1154"/>
    <w:rsid w:val="002F12F2"/>
    <w:rsid w:val="002F257A"/>
    <w:rsid w:val="002F42EF"/>
    <w:rsid w:val="002F5F8E"/>
    <w:rsid w:val="002F6FB0"/>
    <w:rsid w:val="00316FF6"/>
    <w:rsid w:val="00331395"/>
    <w:rsid w:val="0034030D"/>
    <w:rsid w:val="00347C30"/>
    <w:rsid w:val="00351552"/>
    <w:rsid w:val="00357FF7"/>
    <w:rsid w:val="00365CA5"/>
    <w:rsid w:val="00371A2B"/>
    <w:rsid w:val="00381BE2"/>
    <w:rsid w:val="00386EB5"/>
    <w:rsid w:val="003B47CC"/>
    <w:rsid w:val="003C56F8"/>
    <w:rsid w:val="003C6995"/>
    <w:rsid w:val="003D3C7B"/>
    <w:rsid w:val="003D5170"/>
    <w:rsid w:val="003E514E"/>
    <w:rsid w:val="003E767C"/>
    <w:rsid w:val="003F4D37"/>
    <w:rsid w:val="003F6B4C"/>
    <w:rsid w:val="00401AC9"/>
    <w:rsid w:val="00415C17"/>
    <w:rsid w:val="00417E31"/>
    <w:rsid w:val="00420590"/>
    <w:rsid w:val="004260A7"/>
    <w:rsid w:val="00446F98"/>
    <w:rsid w:val="00451DE8"/>
    <w:rsid w:val="0046111C"/>
    <w:rsid w:val="004A496F"/>
    <w:rsid w:val="004B38E9"/>
    <w:rsid w:val="004B5E17"/>
    <w:rsid w:val="004C501E"/>
    <w:rsid w:val="004D0E8B"/>
    <w:rsid w:val="004E03CC"/>
    <w:rsid w:val="004E2C6C"/>
    <w:rsid w:val="004F0B7D"/>
    <w:rsid w:val="004F5A55"/>
    <w:rsid w:val="004F5CA9"/>
    <w:rsid w:val="00522855"/>
    <w:rsid w:val="005278DF"/>
    <w:rsid w:val="00542996"/>
    <w:rsid w:val="005442BB"/>
    <w:rsid w:val="00547B8D"/>
    <w:rsid w:val="00556B1C"/>
    <w:rsid w:val="00560A5A"/>
    <w:rsid w:val="005614AD"/>
    <w:rsid w:val="005715A2"/>
    <w:rsid w:val="00573D4C"/>
    <w:rsid w:val="0058417D"/>
    <w:rsid w:val="005871DF"/>
    <w:rsid w:val="005878C8"/>
    <w:rsid w:val="00597710"/>
    <w:rsid w:val="005B1E1E"/>
    <w:rsid w:val="005B22B0"/>
    <w:rsid w:val="005C294B"/>
    <w:rsid w:val="005D2BE4"/>
    <w:rsid w:val="005D4259"/>
    <w:rsid w:val="005D692E"/>
    <w:rsid w:val="00607073"/>
    <w:rsid w:val="006122A4"/>
    <w:rsid w:val="00617B78"/>
    <w:rsid w:val="00627090"/>
    <w:rsid w:val="00627F8B"/>
    <w:rsid w:val="00630A29"/>
    <w:rsid w:val="00641E99"/>
    <w:rsid w:val="006501AD"/>
    <w:rsid w:val="00663A7A"/>
    <w:rsid w:val="0068391C"/>
    <w:rsid w:val="00691BF3"/>
    <w:rsid w:val="00692F2D"/>
    <w:rsid w:val="00697B72"/>
    <w:rsid w:val="006A79F7"/>
    <w:rsid w:val="006B2133"/>
    <w:rsid w:val="006C093A"/>
    <w:rsid w:val="006C556A"/>
    <w:rsid w:val="006C5752"/>
    <w:rsid w:val="006C6770"/>
    <w:rsid w:val="006C67B3"/>
    <w:rsid w:val="006D075F"/>
    <w:rsid w:val="006D7A46"/>
    <w:rsid w:val="006E1E63"/>
    <w:rsid w:val="006F0D66"/>
    <w:rsid w:val="006F615A"/>
    <w:rsid w:val="00700EDE"/>
    <w:rsid w:val="00702A59"/>
    <w:rsid w:val="00703D9E"/>
    <w:rsid w:val="00706C5F"/>
    <w:rsid w:val="00733000"/>
    <w:rsid w:val="00740BCF"/>
    <w:rsid w:val="00742B46"/>
    <w:rsid w:val="0074697F"/>
    <w:rsid w:val="007639C3"/>
    <w:rsid w:val="007741D9"/>
    <w:rsid w:val="007756EB"/>
    <w:rsid w:val="00783826"/>
    <w:rsid w:val="007869BD"/>
    <w:rsid w:val="00794288"/>
    <w:rsid w:val="007A5CF3"/>
    <w:rsid w:val="007A65C2"/>
    <w:rsid w:val="007C2CBD"/>
    <w:rsid w:val="007C716B"/>
    <w:rsid w:val="007D6ABF"/>
    <w:rsid w:val="007D7573"/>
    <w:rsid w:val="007E70D1"/>
    <w:rsid w:val="007F74F3"/>
    <w:rsid w:val="00802177"/>
    <w:rsid w:val="00810821"/>
    <w:rsid w:val="00814948"/>
    <w:rsid w:val="0082176D"/>
    <w:rsid w:val="00831776"/>
    <w:rsid w:val="00842433"/>
    <w:rsid w:val="00843733"/>
    <w:rsid w:val="0089283F"/>
    <w:rsid w:val="00892B55"/>
    <w:rsid w:val="008967FC"/>
    <w:rsid w:val="008A066D"/>
    <w:rsid w:val="008A0C97"/>
    <w:rsid w:val="008B0A26"/>
    <w:rsid w:val="008B43BA"/>
    <w:rsid w:val="008C3296"/>
    <w:rsid w:val="008C5F2D"/>
    <w:rsid w:val="008D7679"/>
    <w:rsid w:val="008E545B"/>
    <w:rsid w:val="009019CE"/>
    <w:rsid w:val="009103B7"/>
    <w:rsid w:val="00913097"/>
    <w:rsid w:val="00934C1D"/>
    <w:rsid w:val="00936E01"/>
    <w:rsid w:val="009450B8"/>
    <w:rsid w:val="009464DF"/>
    <w:rsid w:val="00955CE8"/>
    <w:rsid w:val="00964671"/>
    <w:rsid w:val="00971F35"/>
    <w:rsid w:val="009803B6"/>
    <w:rsid w:val="0099065C"/>
    <w:rsid w:val="009A0F83"/>
    <w:rsid w:val="009C1BF3"/>
    <w:rsid w:val="009E4A51"/>
    <w:rsid w:val="009F0A14"/>
    <w:rsid w:val="00A01C02"/>
    <w:rsid w:val="00A06323"/>
    <w:rsid w:val="00A15304"/>
    <w:rsid w:val="00A251FE"/>
    <w:rsid w:val="00A303B5"/>
    <w:rsid w:val="00A52C44"/>
    <w:rsid w:val="00A54EA8"/>
    <w:rsid w:val="00A7700C"/>
    <w:rsid w:val="00A914CB"/>
    <w:rsid w:val="00A9673E"/>
    <w:rsid w:val="00AA098D"/>
    <w:rsid w:val="00AA765E"/>
    <w:rsid w:val="00AB0550"/>
    <w:rsid w:val="00AB3531"/>
    <w:rsid w:val="00AC52C0"/>
    <w:rsid w:val="00AC6F02"/>
    <w:rsid w:val="00AD75F8"/>
    <w:rsid w:val="00AE3125"/>
    <w:rsid w:val="00B020A6"/>
    <w:rsid w:val="00B21906"/>
    <w:rsid w:val="00B2637E"/>
    <w:rsid w:val="00B33FC8"/>
    <w:rsid w:val="00B35007"/>
    <w:rsid w:val="00B427A4"/>
    <w:rsid w:val="00B44642"/>
    <w:rsid w:val="00B56D20"/>
    <w:rsid w:val="00B60604"/>
    <w:rsid w:val="00B74BBD"/>
    <w:rsid w:val="00B84DFA"/>
    <w:rsid w:val="00B94026"/>
    <w:rsid w:val="00BA1AD8"/>
    <w:rsid w:val="00BB5331"/>
    <w:rsid w:val="00BC06B3"/>
    <w:rsid w:val="00BD4CC8"/>
    <w:rsid w:val="00BE186C"/>
    <w:rsid w:val="00BE1E89"/>
    <w:rsid w:val="00BE40DB"/>
    <w:rsid w:val="00BE4970"/>
    <w:rsid w:val="00C00A80"/>
    <w:rsid w:val="00C05695"/>
    <w:rsid w:val="00C11B0D"/>
    <w:rsid w:val="00C12F7F"/>
    <w:rsid w:val="00C23A2C"/>
    <w:rsid w:val="00C27C80"/>
    <w:rsid w:val="00C448CB"/>
    <w:rsid w:val="00C5003D"/>
    <w:rsid w:val="00C52D7F"/>
    <w:rsid w:val="00C626D8"/>
    <w:rsid w:val="00C62B84"/>
    <w:rsid w:val="00C70E75"/>
    <w:rsid w:val="00C71713"/>
    <w:rsid w:val="00C80A93"/>
    <w:rsid w:val="00C9565E"/>
    <w:rsid w:val="00CA4DA3"/>
    <w:rsid w:val="00CB602B"/>
    <w:rsid w:val="00CD6BDD"/>
    <w:rsid w:val="00CE336A"/>
    <w:rsid w:val="00CF2954"/>
    <w:rsid w:val="00D01D1B"/>
    <w:rsid w:val="00D05C51"/>
    <w:rsid w:val="00D1001F"/>
    <w:rsid w:val="00D202BB"/>
    <w:rsid w:val="00D2075B"/>
    <w:rsid w:val="00D32EB5"/>
    <w:rsid w:val="00D45C01"/>
    <w:rsid w:val="00D6029D"/>
    <w:rsid w:val="00D633BD"/>
    <w:rsid w:val="00D711EE"/>
    <w:rsid w:val="00D9679D"/>
    <w:rsid w:val="00DA730E"/>
    <w:rsid w:val="00DB57B5"/>
    <w:rsid w:val="00DD0AD4"/>
    <w:rsid w:val="00DD17EB"/>
    <w:rsid w:val="00DD2E2C"/>
    <w:rsid w:val="00DF2607"/>
    <w:rsid w:val="00DF6BBD"/>
    <w:rsid w:val="00E03588"/>
    <w:rsid w:val="00E12514"/>
    <w:rsid w:val="00E16E46"/>
    <w:rsid w:val="00E25A10"/>
    <w:rsid w:val="00E27222"/>
    <w:rsid w:val="00E33770"/>
    <w:rsid w:val="00E72FBA"/>
    <w:rsid w:val="00E75047"/>
    <w:rsid w:val="00E90CF9"/>
    <w:rsid w:val="00E97664"/>
    <w:rsid w:val="00EB13C1"/>
    <w:rsid w:val="00EB1E85"/>
    <w:rsid w:val="00EC2B5B"/>
    <w:rsid w:val="00ED1652"/>
    <w:rsid w:val="00ED32A9"/>
    <w:rsid w:val="00EF1B36"/>
    <w:rsid w:val="00F33510"/>
    <w:rsid w:val="00F513F9"/>
    <w:rsid w:val="00F51DB8"/>
    <w:rsid w:val="00F5356B"/>
    <w:rsid w:val="00F712D7"/>
    <w:rsid w:val="00F72D35"/>
    <w:rsid w:val="00F835FE"/>
    <w:rsid w:val="00F93FE5"/>
    <w:rsid w:val="00FB5A17"/>
    <w:rsid w:val="00FC58F8"/>
    <w:rsid w:val="00FD7F81"/>
    <w:rsid w:val="00FE0D07"/>
    <w:rsid w:val="00FF5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43440"/>
  <w15:docId w15:val="{AFFEFE51-304B-4D21-A1F6-B6CB9AA1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23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23A2C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23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23A2C"/>
  </w:style>
  <w:style w:type="paragraph" w:styleId="Podnoje">
    <w:name w:val="footer"/>
    <w:basedOn w:val="Normal"/>
    <w:link w:val="PodnojeChar"/>
    <w:uiPriority w:val="99"/>
    <w:unhideWhenUsed/>
    <w:rsid w:val="00C23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23A2C"/>
  </w:style>
  <w:style w:type="character" w:styleId="Hiperveza">
    <w:name w:val="Hyperlink"/>
    <w:basedOn w:val="Zadanifontodlomka"/>
    <w:uiPriority w:val="99"/>
    <w:unhideWhenUsed/>
    <w:rsid w:val="00C23A2C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081B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5C294B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D4CC8"/>
    <w:pPr>
      <w:spacing w:after="160" w:line="259" w:lineRule="auto"/>
      <w:ind w:left="720"/>
      <w:contextualSpacing/>
    </w:pPr>
  </w:style>
  <w:style w:type="paragraph" w:styleId="Obinouvueno">
    <w:name w:val="Normal Indent"/>
    <w:basedOn w:val="Normal"/>
    <w:semiHidden/>
    <w:rsid w:val="00DF6BB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0"/>
      <w:lang w:eastAsia="hr-HR"/>
    </w:rPr>
  </w:style>
  <w:style w:type="paragraph" w:customStyle="1" w:styleId="Default">
    <w:name w:val="Default"/>
    <w:rsid w:val="00DF6B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zija">
    <w:name w:val="Revision"/>
    <w:hidden/>
    <w:uiPriority w:val="99"/>
    <w:semiHidden/>
    <w:rsid w:val="003D3C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2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RKING\Documents\MEMORANDUM%20PRAZAN%20-%20kopija%20(2)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FF135-7062-420C-A0D2-4F9D4B1BE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PRAZAN - kopija (2)</Template>
  <TotalTime>12</TotalTime>
  <Pages>10</Pages>
  <Words>1855</Words>
  <Characters>10580</Characters>
  <Application>Microsoft Office Word</Application>
  <DocSecurity>0</DocSecurity>
  <Lines>88</Lines>
  <Paragraphs>24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PARKING</dc:creator>
  <cp:lastModifiedBy>Tea Cizmek</cp:lastModifiedBy>
  <cp:revision>21</cp:revision>
  <cp:lastPrinted>2026-10-23T08:01:00Z</cp:lastPrinted>
  <dcterms:created xsi:type="dcterms:W3CDTF">2026-10-26T07:05:00Z</dcterms:created>
  <dcterms:modified xsi:type="dcterms:W3CDTF">2026-10-27T07:31:00Z</dcterms:modified>
</cp:coreProperties>
</file>